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494C2" w14:textId="77777777" w:rsidR="00EB3371" w:rsidRDefault="00EB3371" w:rsidP="00EB33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DOWSON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03BA7D9" w14:textId="77777777" w:rsidR="00EB3371" w:rsidRDefault="00EB3371" w:rsidP="00EB33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York. Clerk.</w:t>
      </w:r>
    </w:p>
    <w:p w14:paraId="6BA313B6" w14:textId="77777777" w:rsidR="00EB3371" w:rsidRDefault="00EB3371" w:rsidP="00EB3371">
      <w:pPr>
        <w:rPr>
          <w:rFonts w:ascii="Times New Roman" w:hAnsi="Times New Roman" w:cs="Times New Roman"/>
        </w:rPr>
      </w:pPr>
    </w:p>
    <w:p w14:paraId="6A380BD3" w14:textId="77777777" w:rsidR="00EB3371" w:rsidRDefault="00EB3371" w:rsidP="00EB3371">
      <w:pPr>
        <w:rPr>
          <w:rFonts w:ascii="Times New Roman" w:hAnsi="Times New Roman" w:cs="Times New Roman"/>
        </w:rPr>
      </w:pPr>
    </w:p>
    <w:p w14:paraId="032A8E46" w14:textId="77777777" w:rsidR="00EB3371" w:rsidRDefault="00EB3371" w:rsidP="00EB33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Peghan</w:t>
      </w:r>
      <w:proofErr w:type="spellEnd"/>
      <w:r>
        <w:rPr>
          <w:rFonts w:ascii="Times New Roman" w:hAnsi="Times New Roman" w:cs="Times New Roman"/>
        </w:rPr>
        <w:t xml:space="preserve"> of York(q.v.) brought a plaint of debt against him.</w:t>
      </w:r>
    </w:p>
    <w:p w14:paraId="12A0C722" w14:textId="77777777" w:rsidR="00EB3371" w:rsidRDefault="00EB3371" w:rsidP="00EB33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D042391" w14:textId="77777777" w:rsidR="00EB3371" w:rsidRDefault="00EB3371" w:rsidP="00EB3371">
      <w:pPr>
        <w:rPr>
          <w:rFonts w:ascii="Times New Roman" w:hAnsi="Times New Roman" w:cs="Times New Roman"/>
        </w:rPr>
      </w:pPr>
    </w:p>
    <w:p w14:paraId="62D555B4" w14:textId="77777777" w:rsidR="00EB3371" w:rsidRDefault="00EB3371" w:rsidP="00EB3371">
      <w:pPr>
        <w:rPr>
          <w:rFonts w:ascii="Times New Roman" w:hAnsi="Times New Roman" w:cs="Times New Roman"/>
        </w:rPr>
      </w:pPr>
    </w:p>
    <w:p w14:paraId="2D45C70A" w14:textId="77777777" w:rsidR="00EB3371" w:rsidRDefault="00EB3371" w:rsidP="00EB33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September 2018</w:t>
      </w:r>
    </w:p>
    <w:p w14:paraId="29A581AF" w14:textId="77777777" w:rsidR="006B2F86" w:rsidRPr="00E71FC3" w:rsidRDefault="00EB33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C3982" w14:textId="77777777" w:rsidR="00EB3371" w:rsidRDefault="00EB3371" w:rsidP="00E71FC3">
      <w:r>
        <w:separator/>
      </w:r>
    </w:p>
  </w:endnote>
  <w:endnote w:type="continuationSeparator" w:id="0">
    <w:p w14:paraId="171F9E8F" w14:textId="77777777" w:rsidR="00EB3371" w:rsidRDefault="00EB337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FF4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CCF5F" w14:textId="77777777" w:rsidR="00EB3371" w:rsidRDefault="00EB3371" w:rsidP="00E71FC3">
      <w:r>
        <w:separator/>
      </w:r>
    </w:p>
  </w:footnote>
  <w:footnote w:type="continuationSeparator" w:id="0">
    <w:p w14:paraId="07A52852" w14:textId="77777777" w:rsidR="00EB3371" w:rsidRDefault="00EB337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7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337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D19E6"/>
  <w15:chartTrackingRefBased/>
  <w15:docId w15:val="{93511E86-4AF5-4B34-B535-CC4830E7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337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2018-10-02T20:00:00Z</dcterms:created>
  <dcterms:modified xsi:type="dcterms:W3CDTF">2018-10-02T20:00:00Z</dcterms:modified>
</cp:coreProperties>
</file>