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C0E5D" w14:textId="77777777" w:rsidR="00744F54" w:rsidRDefault="00744F54" w:rsidP="00744F54">
      <w:pPr>
        <w:pStyle w:val="NoSpacing"/>
      </w:pPr>
      <w:r>
        <w:rPr>
          <w:u w:val="single"/>
        </w:rPr>
        <w:t>Master Richard DOWSON</w:t>
      </w:r>
      <w:r>
        <w:t xml:space="preserve">    </w:t>
      </w:r>
      <w:proofErr w:type="gramStart"/>
      <w:r>
        <w:t xml:space="preserve">   (</w:t>
      </w:r>
      <w:proofErr w:type="gramEnd"/>
      <w:r>
        <w:t>fl.1476)</w:t>
      </w:r>
    </w:p>
    <w:p w14:paraId="535FE05F" w14:textId="26E98696" w:rsidR="00744F54" w:rsidRDefault="00744F54" w:rsidP="00744F54">
      <w:pPr>
        <w:pStyle w:val="NoSpacing"/>
      </w:pPr>
      <w:r>
        <w:t>of Whalley Abbey, Lancashire.</w:t>
      </w:r>
      <w:bookmarkStart w:id="0" w:name="_GoBack"/>
      <w:bookmarkEnd w:id="0"/>
    </w:p>
    <w:p w14:paraId="202F8D81" w14:textId="77777777" w:rsidR="00744F54" w:rsidRDefault="00744F54" w:rsidP="00744F54">
      <w:pPr>
        <w:pStyle w:val="NoSpacing"/>
      </w:pPr>
    </w:p>
    <w:p w14:paraId="5B546467" w14:textId="77777777" w:rsidR="00744F54" w:rsidRDefault="00744F54" w:rsidP="00744F54">
      <w:pPr>
        <w:pStyle w:val="NoSpacing"/>
      </w:pPr>
    </w:p>
    <w:p w14:paraId="4F9CBBC1" w14:textId="77777777" w:rsidR="00744F54" w:rsidRDefault="00744F54" w:rsidP="00744F54">
      <w:pPr>
        <w:pStyle w:val="NoSpacing"/>
      </w:pPr>
      <w:r>
        <w:t>22 Dec.1476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Holy Trinity,</w:t>
      </w:r>
    </w:p>
    <w:p w14:paraId="4ADBAA03" w14:textId="77777777" w:rsidR="00744F54" w:rsidRDefault="00744F54" w:rsidP="00744F54">
      <w:pPr>
        <w:pStyle w:val="NoSpacing"/>
      </w:pPr>
      <w:r>
        <w:tab/>
      </w:r>
      <w:r>
        <w:tab/>
        <w:t>York, by William Egremont, Bishop of Dromore(q.v.).</w:t>
      </w:r>
    </w:p>
    <w:p w14:paraId="68161931" w14:textId="77777777" w:rsidR="00744F54" w:rsidRDefault="00744F54" w:rsidP="00744F54">
      <w:pPr>
        <w:pStyle w:val="NoSpacing"/>
      </w:pPr>
      <w:r>
        <w:tab/>
      </w:r>
      <w:r>
        <w:tab/>
        <w:t>(“York Clergy Ordinations 1475-1500” ed. David M. Smith p.20)</w:t>
      </w:r>
    </w:p>
    <w:p w14:paraId="32D1606B" w14:textId="77777777" w:rsidR="00744F54" w:rsidRDefault="00744F54" w:rsidP="00744F54">
      <w:pPr>
        <w:pStyle w:val="NoSpacing"/>
      </w:pPr>
    </w:p>
    <w:p w14:paraId="256CA6C4" w14:textId="77777777" w:rsidR="00744F54" w:rsidRDefault="00744F54" w:rsidP="00744F54">
      <w:pPr>
        <w:pStyle w:val="NoSpacing"/>
      </w:pPr>
    </w:p>
    <w:p w14:paraId="54466207" w14:textId="77777777" w:rsidR="00744F54" w:rsidRDefault="00744F54" w:rsidP="00744F54">
      <w:pPr>
        <w:pStyle w:val="NoSpacing"/>
      </w:pPr>
      <w:r>
        <w:t>2 July 2019</w:t>
      </w:r>
    </w:p>
    <w:p w14:paraId="080DBFC2" w14:textId="1C8CC488" w:rsidR="00744F54" w:rsidRPr="00744F54" w:rsidRDefault="00744F54" w:rsidP="00E71FC3">
      <w:pPr>
        <w:pStyle w:val="NoSpacing"/>
      </w:pPr>
    </w:p>
    <w:sectPr w:rsidR="00744F54" w:rsidRPr="00744F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E6F78D" w14:textId="77777777" w:rsidR="00744F54" w:rsidRDefault="00744F54" w:rsidP="00E71FC3">
      <w:pPr>
        <w:spacing w:after="0" w:line="240" w:lineRule="auto"/>
      </w:pPr>
      <w:r>
        <w:separator/>
      </w:r>
    </w:p>
  </w:endnote>
  <w:endnote w:type="continuationSeparator" w:id="0">
    <w:p w14:paraId="7E745982" w14:textId="77777777" w:rsidR="00744F54" w:rsidRDefault="00744F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74B78" w14:textId="77777777" w:rsidR="00744F54" w:rsidRPr="00E71FC3" w:rsidRDefault="00744F54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09627" w14:textId="77777777" w:rsidR="00744F54" w:rsidRDefault="00744F54" w:rsidP="00E71FC3">
      <w:pPr>
        <w:spacing w:after="0" w:line="240" w:lineRule="auto"/>
      </w:pPr>
      <w:r>
        <w:separator/>
      </w:r>
    </w:p>
  </w:footnote>
  <w:footnote w:type="continuationSeparator" w:id="0">
    <w:p w14:paraId="4E57E56B" w14:textId="77777777" w:rsidR="00744F54" w:rsidRDefault="00744F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F54"/>
    <w:rsid w:val="001A7C09"/>
    <w:rsid w:val="00577BD5"/>
    <w:rsid w:val="00656CBA"/>
    <w:rsid w:val="006A1F77"/>
    <w:rsid w:val="00733BE7"/>
    <w:rsid w:val="00744F5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89BCD"/>
  <w15:chartTrackingRefBased/>
  <w15:docId w15:val="{67A35ECA-5582-4631-96DC-B3AAD859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0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18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2019-07-02T16:32:00Z</dcterms:created>
  <dcterms:modified xsi:type="dcterms:W3CDTF">2019-07-02T16:50:00Z</dcterms:modified>
</cp:coreProperties>
</file>