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521BC" w14:textId="77777777" w:rsidR="00C51D5A" w:rsidRDefault="00C51D5A" w:rsidP="00C51D5A">
      <w:pPr>
        <w:pStyle w:val="NoSpacing"/>
      </w:pPr>
      <w:r>
        <w:rPr>
          <w:u w:val="single"/>
        </w:rPr>
        <w:t>Richard DOWSON</w:t>
      </w:r>
      <w:r>
        <w:t xml:space="preserve">       (fl.1477)</w:t>
      </w:r>
    </w:p>
    <w:p w14:paraId="2F2BE564" w14:textId="36501924" w:rsidR="00C51D5A" w:rsidRDefault="00C51D5A" w:rsidP="00C51D5A">
      <w:pPr>
        <w:pStyle w:val="NoSpacing"/>
      </w:pPr>
      <w:r>
        <w:t>of Nunkeeling Nunnery, East Riding of Yorkshire.</w:t>
      </w:r>
    </w:p>
    <w:p w14:paraId="420BFABB" w14:textId="77777777" w:rsidR="00C51D5A" w:rsidRDefault="00C51D5A" w:rsidP="00C51D5A">
      <w:pPr>
        <w:pStyle w:val="NoSpacing"/>
      </w:pPr>
    </w:p>
    <w:p w14:paraId="609EA3C2" w14:textId="77777777" w:rsidR="00C51D5A" w:rsidRDefault="00C51D5A" w:rsidP="00C51D5A">
      <w:pPr>
        <w:pStyle w:val="NoSpacing"/>
      </w:pPr>
    </w:p>
    <w:p w14:paraId="40FD42C9" w14:textId="77777777" w:rsidR="00C51D5A" w:rsidRDefault="00C51D5A" w:rsidP="00C51D5A">
      <w:pPr>
        <w:pStyle w:val="NoSpacing"/>
      </w:pPr>
      <w:r>
        <w:t>31 May1477</w:t>
      </w:r>
      <w:r>
        <w:tab/>
        <w:t>He was ordained subdeacon in the conventual church of the Dominicans in</w:t>
      </w:r>
    </w:p>
    <w:p w14:paraId="4EF7F5C8" w14:textId="77777777" w:rsidR="00C51D5A" w:rsidRDefault="00C51D5A" w:rsidP="00C51D5A">
      <w:pPr>
        <w:pStyle w:val="NoSpacing"/>
      </w:pPr>
      <w:r>
        <w:tab/>
      </w:r>
      <w:r>
        <w:tab/>
        <w:t>York, by William Egremont, Bishop of Dromore(q.v.).</w:t>
      </w:r>
    </w:p>
    <w:p w14:paraId="2FACC958" w14:textId="1BEB6A34" w:rsidR="00C51D5A" w:rsidRDefault="00C51D5A" w:rsidP="00C51D5A">
      <w:pPr>
        <w:pStyle w:val="NoSpacing"/>
      </w:pPr>
      <w:r>
        <w:tab/>
      </w:r>
      <w:r>
        <w:tab/>
        <w:t>(“York Clergy Ordinations 1475-1500” ed. David M. Smith p.27)</w:t>
      </w:r>
    </w:p>
    <w:p w14:paraId="4D0AF44B" w14:textId="77777777" w:rsidR="00CB4AC4" w:rsidRDefault="00CB4AC4" w:rsidP="00CB4AC4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384AB22B" w14:textId="77777777" w:rsidR="00CB4AC4" w:rsidRDefault="00CB4AC4" w:rsidP="00CB4AC4">
      <w:pPr>
        <w:pStyle w:val="NoSpacing"/>
      </w:pPr>
      <w:r>
        <w:tab/>
      </w:r>
      <w:r>
        <w:tab/>
        <w:t>at York, by William Egremont, Bishop of Dromore(q.v.).</w:t>
      </w:r>
    </w:p>
    <w:p w14:paraId="31560BAF" w14:textId="0F98C8D4" w:rsidR="00CB4AC4" w:rsidRDefault="00CB4AC4" w:rsidP="00CB4AC4">
      <w:pPr>
        <w:pStyle w:val="NoSpacing"/>
      </w:pPr>
      <w:r>
        <w:tab/>
      </w:r>
      <w:r>
        <w:tab/>
        <w:t>(“York Clergy Ordinations 1475-1500” ed. David M. Smith p.38)</w:t>
      </w:r>
    </w:p>
    <w:p w14:paraId="735D1660" w14:textId="77777777" w:rsidR="00CB4AC4" w:rsidRDefault="00CB4AC4" w:rsidP="00CB4AC4">
      <w:pPr>
        <w:pStyle w:val="NoSpacing"/>
      </w:pPr>
    </w:p>
    <w:p w14:paraId="12B511CF" w14:textId="77777777" w:rsidR="00C51D5A" w:rsidRDefault="00C51D5A" w:rsidP="00C51D5A">
      <w:pPr>
        <w:pStyle w:val="NoSpacing"/>
      </w:pPr>
      <w:r>
        <w:t>.</w:t>
      </w:r>
    </w:p>
    <w:p w14:paraId="4778E7B3" w14:textId="553044E7" w:rsidR="00C51D5A" w:rsidRDefault="00C51D5A" w:rsidP="00C51D5A">
      <w:pPr>
        <w:pStyle w:val="NoSpacing"/>
      </w:pPr>
      <w:r>
        <w:t>20 October 2019</w:t>
      </w:r>
    </w:p>
    <w:p w14:paraId="37D03EA4" w14:textId="0050E8D2" w:rsidR="00CB4AC4" w:rsidRDefault="00CB4AC4" w:rsidP="00C51D5A">
      <w:pPr>
        <w:pStyle w:val="NoSpacing"/>
      </w:pPr>
      <w:r>
        <w:t xml:space="preserve">  6 July 2020</w:t>
      </w:r>
    </w:p>
    <w:p w14:paraId="344218B8" w14:textId="4D03724F" w:rsidR="006B2F86" w:rsidRPr="00C51D5A" w:rsidRDefault="00CB4AC4" w:rsidP="00E71FC3">
      <w:pPr>
        <w:pStyle w:val="NoSpacing"/>
      </w:pPr>
    </w:p>
    <w:sectPr w:rsidR="006B2F86" w:rsidRPr="00C51D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2AC96" w14:textId="77777777" w:rsidR="00C51D5A" w:rsidRDefault="00C51D5A" w:rsidP="00E71FC3">
      <w:pPr>
        <w:spacing w:after="0" w:line="240" w:lineRule="auto"/>
      </w:pPr>
      <w:r>
        <w:separator/>
      </w:r>
    </w:p>
  </w:endnote>
  <w:endnote w:type="continuationSeparator" w:id="0">
    <w:p w14:paraId="04603780" w14:textId="77777777" w:rsidR="00C51D5A" w:rsidRDefault="00C51D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852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0E5B7" w14:textId="77777777" w:rsidR="00C51D5A" w:rsidRDefault="00C51D5A" w:rsidP="00E71FC3">
      <w:pPr>
        <w:spacing w:after="0" w:line="240" w:lineRule="auto"/>
      </w:pPr>
      <w:r>
        <w:separator/>
      </w:r>
    </w:p>
  </w:footnote>
  <w:footnote w:type="continuationSeparator" w:id="0">
    <w:p w14:paraId="05BC4D19" w14:textId="77777777" w:rsidR="00C51D5A" w:rsidRDefault="00C51D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5A"/>
    <w:rsid w:val="001A7C09"/>
    <w:rsid w:val="00577BD5"/>
    <w:rsid w:val="00656CBA"/>
    <w:rsid w:val="006A1F77"/>
    <w:rsid w:val="00733BE7"/>
    <w:rsid w:val="00AB52E8"/>
    <w:rsid w:val="00B16D3F"/>
    <w:rsid w:val="00BB41AC"/>
    <w:rsid w:val="00C51D5A"/>
    <w:rsid w:val="00CB4AC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1EA4"/>
  <w15:chartTrackingRefBased/>
  <w15:docId w15:val="{2E98EA9E-6113-44A8-9361-F34D86C6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2019-10-20T08:30:00Z</dcterms:created>
  <dcterms:modified xsi:type="dcterms:W3CDTF">2020-07-06T09:10:00Z</dcterms:modified>
</cp:coreProperties>
</file>