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0A17F" w14:textId="08905ED9" w:rsidR="006B2F86" w:rsidRDefault="00AE0F27" w:rsidP="00E71FC3">
      <w:pPr>
        <w:pStyle w:val="NoSpacing"/>
      </w:pPr>
      <w:r>
        <w:rPr>
          <w:u w:val="single"/>
        </w:rPr>
        <w:t>Simon DOWSING</w:t>
      </w:r>
      <w:r>
        <w:t xml:space="preserve">  </w:t>
      </w:r>
      <w:proofErr w:type="gramStart"/>
      <w:r>
        <w:t xml:space="preserve">   (</w:t>
      </w:r>
      <w:proofErr w:type="gramEnd"/>
      <w:r>
        <w:t>fl.1484)</w:t>
      </w:r>
    </w:p>
    <w:p w14:paraId="25935BC3" w14:textId="6EFC743B" w:rsidR="00AE0F27" w:rsidRDefault="00AE0F27" w:rsidP="00E71FC3">
      <w:pPr>
        <w:pStyle w:val="NoSpacing"/>
      </w:pPr>
      <w:r>
        <w:t>of London.</w:t>
      </w:r>
    </w:p>
    <w:p w14:paraId="06828B2E" w14:textId="59220BCC" w:rsidR="00AE0F27" w:rsidRDefault="00AE0F27" w:rsidP="00E71FC3">
      <w:pPr>
        <w:pStyle w:val="NoSpacing"/>
      </w:pPr>
    </w:p>
    <w:p w14:paraId="0A2B71C5" w14:textId="3FB8522E" w:rsidR="00AE0F27" w:rsidRDefault="00AE0F27" w:rsidP="00E71FC3">
      <w:pPr>
        <w:pStyle w:val="NoSpacing"/>
      </w:pPr>
    </w:p>
    <w:p w14:paraId="1D3590B8" w14:textId="64F4A806" w:rsidR="00AE0F27" w:rsidRDefault="00AE0F27" w:rsidP="00E71FC3">
      <w:pPr>
        <w:pStyle w:val="NoSpacing"/>
      </w:pPr>
      <w:r>
        <w:t>11 Mar.1484</w:t>
      </w:r>
      <w:r>
        <w:tab/>
        <w:t>He was appointed keeper of the King’s garden in the Tower of London.</w:t>
      </w:r>
    </w:p>
    <w:p w14:paraId="18DEEAF0" w14:textId="006E72CA" w:rsidR="00AE0F27" w:rsidRDefault="00AE0F27" w:rsidP="00E71FC3">
      <w:pPr>
        <w:pStyle w:val="NoSpacing"/>
      </w:pPr>
      <w:r>
        <w:tab/>
      </w:r>
      <w:r>
        <w:tab/>
        <w:t>(C.P.R. 1476-85 p.384)</w:t>
      </w:r>
      <w:r w:rsidR="00E97FF5">
        <w:t xml:space="preserve"> </w:t>
      </w:r>
    </w:p>
    <w:p w14:paraId="7A7E66C7" w14:textId="4B14C4D0" w:rsidR="00E97FF5" w:rsidRDefault="00E97FF5" w:rsidP="00E71FC3">
      <w:pPr>
        <w:pStyle w:val="NoSpacing"/>
      </w:pPr>
      <w:r>
        <w:t xml:space="preserve">  3 Jan.1485</w:t>
      </w:r>
      <w:r>
        <w:tab/>
        <w:t>The receivers, farmers etc. of the hundred of Middleton and diverse manors</w:t>
      </w:r>
    </w:p>
    <w:p w14:paraId="76CF4B02" w14:textId="1E27FED1" w:rsidR="00E97FF5" w:rsidRDefault="00E97FF5" w:rsidP="00E71FC3">
      <w:pPr>
        <w:pStyle w:val="NoSpacing"/>
      </w:pPr>
      <w:r>
        <w:tab/>
      </w:r>
      <w:r>
        <w:tab/>
        <w:t>in Kent and Sussex were ordered to pay him 6d a day out of their revenues</w:t>
      </w:r>
    </w:p>
    <w:p w14:paraId="7F67677F" w14:textId="0671F0D9" w:rsidR="00E97FF5" w:rsidRDefault="00E97FF5" w:rsidP="00E71FC3">
      <w:pPr>
        <w:pStyle w:val="NoSpacing"/>
      </w:pPr>
      <w:r>
        <w:tab/>
      </w:r>
      <w:r>
        <w:tab/>
        <w:t xml:space="preserve">since 11 March 1484, when he was appointed Keeper of the garden in the </w:t>
      </w:r>
    </w:p>
    <w:p w14:paraId="5C317079" w14:textId="7E7A5FD7" w:rsidR="00E97FF5" w:rsidRDefault="00E97FF5" w:rsidP="00E97FF5">
      <w:pPr>
        <w:pStyle w:val="NoSpacing"/>
      </w:pPr>
      <w:r>
        <w:tab/>
      </w:r>
      <w:r>
        <w:tab/>
        <w:t>Tower of London.   (C.C.R. 1476-85 p.376)</w:t>
      </w:r>
    </w:p>
    <w:p w14:paraId="2EA6B526" w14:textId="4C80411B" w:rsidR="00AE0F27" w:rsidRDefault="00AE0F27" w:rsidP="00E71FC3">
      <w:pPr>
        <w:pStyle w:val="NoSpacing"/>
      </w:pPr>
    </w:p>
    <w:p w14:paraId="6F4E7B87" w14:textId="30E5D844" w:rsidR="00AE0F27" w:rsidRDefault="00AE0F27" w:rsidP="00E71FC3">
      <w:pPr>
        <w:pStyle w:val="NoSpacing"/>
      </w:pPr>
    </w:p>
    <w:p w14:paraId="7CA663AB" w14:textId="37BBAEA5" w:rsidR="00AE0F27" w:rsidRDefault="00AE0F27" w:rsidP="00E71FC3">
      <w:pPr>
        <w:pStyle w:val="NoSpacing"/>
      </w:pPr>
      <w:r>
        <w:t>28 June 2018</w:t>
      </w:r>
    </w:p>
    <w:p w14:paraId="3627CD61" w14:textId="052044E8" w:rsidR="00E97FF5" w:rsidRPr="00AE0F27" w:rsidRDefault="00E97FF5" w:rsidP="00E71FC3">
      <w:pPr>
        <w:pStyle w:val="NoSpacing"/>
      </w:pPr>
      <w:r>
        <w:t>25 July 2018</w:t>
      </w:r>
      <w:bookmarkStart w:id="0" w:name="_GoBack"/>
      <w:bookmarkEnd w:id="0"/>
    </w:p>
    <w:sectPr w:rsidR="00E97FF5" w:rsidRPr="00AE0F2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E1A8A" w14:textId="77777777" w:rsidR="00AE0F27" w:rsidRDefault="00AE0F27" w:rsidP="00E71FC3">
      <w:pPr>
        <w:spacing w:after="0" w:line="240" w:lineRule="auto"/>
      </w:pPr>
      <w:r>
        <w:separator/>
      </w:r>
    </w:p>
  </w:endnote>
  <w:endnote w:type="continuationSeparator" w:id="0">
    <w:p w14:paraId="668A58D3" w14:textId="77777777" w:rsidR="00AE0F27" w:rsidRDefault="00AE0F2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E47E7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80736F" w14:textId="77777777" w:rsidR="00AE0F27" w:rsidRDefault="00AE0F27" w:rsidP="00E71FC3">
      <w:pPr>
        <w:spacing w:after="0" w:line="240" w:lineRule="auto"/>
      </w:pPr>
      <w:r>
        <w:separator/>
      </w:r>
    </w:p>
  </w:footnote>
  <w:footnote w:type="continuationSeparator" w:id="0">
    <w:p w14:paraId="685A9D50" w14:textId="77777777" w:rsidR="00AE0F27" w:rsidRDefault="00AE0F2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0F27"/>
    <w:rsid w:val="001A7C09"/>
    <w:rsid w:val="00577BD5"/>
    <w:rsid w:val="00656CBA"/>
    <w:rsid w:val="006A1F77"/>
    <w:rsid w:val="00733BE7"/>
    <w:rsid w:val="00AB52E8"/>
    <w:rsid w:val="00AE0F27"/>
    <w:rsid w:val="00B16D3F"/>
    <w:rsid w:val="00BB41AC"/>
    <w:rsid w:val="00E71FC3"/>
    <w:rsid w:val="00E97FF5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E960E6"/>
  <w15:chartTrackingRefBased/>
  <w15:docId w15:val="{E51F06F3-FB58-473C-B523-CDA6F3545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6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2018-06-28T11:02:00Z</dcterms:created>
  <dcterms:modified xsi:type="dcterms:W3CDTF">2018-07-25T15:38:00Z</dcterms:modified>
</cp:coreProperties>
</file>