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BBD28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DOWSEPE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48464C0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Henley.</w:t>
      </w:r>
    </w:p>
    <w:p w14:paraId="0619DC97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0413B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34D00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FEDC74D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003A7B3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Oxford, the taxes of a fifteenth and a tenth, with no one</w:t>
      </w:r>
    </w:p>
    <w:p w14:paraId="27451F86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being spared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1405-13 p.61)</w:t>
      </w:r>
    </w:p>
    <w:p w14:paraId="21D71294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07039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E2298" w14:textId="77777777" w:rsidR="00ED244B" w:rsidRDefault="00ED244B" w:rsidP="00ED2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3BA1C7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CF33D" w14:textId="77777777" w:rsidR="00ED244B" w:rsidRDefault="00ED244B" w:rsidP="009139A6">
      <w:r>
        <w:separator/>
      </w:r>
    </w:p>
  </w:endnote>
  <w:endnote w:type="continuationSeparator" w:id="0">
    <w:p w14:paraId="2AC39A32" w14:textId="77777777" w:rsidR="00ED244B" w:rsidRDefault="00ED24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43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1D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1F3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16262" w14:textId="77777777" w:rsidR="00ED244B" w:rsidRDefault="00ED244B" w:rsidP="009139A6">
      <w:r>
        <w:separator/>
      </w:r>
    </w:p>
  </w:footnote>
  <w:footnote w:type="continuationSeparator" w:id="0">
    <w:p w14:paraId="4166BA1B" w14:textId="77777777" w:rsidR="00ED244B" w:rsidRDefault="00ED24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A4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BA3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D34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4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244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78B25"/>
  <w15:chartTrackingRefBased/>
  <w15:docId w15:val="{5C6E03B4-3831-4CBB-A887-D9051E64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2021-10-12T06:49:00Z</dcterms:created>
  <dcterms:modified xsi:type="dcterms:W3CDTF">2021-10-12T06:50:00Z</dcterms:modified>
</cp:coreProperties>
</file>