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76A71" w14:textId="08E103FC" w:rsidR="00A44D36" w:rsidRDefault="00A44D36" w:rsidP="00A44D36">
      <w:pPr>
        <w:pStyle w:val="NoSpacing"/>
      </w:pPr>
      <w:r>
        <w:rPr>
          <w:u w:val="single"/>
        </w:rPr>
        <w:t>John DOWRYSH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1</w:t>
      </w:r>
      <w:r>
        <w:t>)</w:t>
      </w:r>
    </w:p>
    <w:p w14:paraId="738B5933" w14:textId="77777777" w:rsidR="00A44D36" w:rsidRDefault="00A44D36" w:rsidP="00A44D36">
      <w:pPr>
        <w:pStyle w:val="NoSpacing"/>
      </w:pPr>
      <w:r>
        <w:t>of the diocese of Exeter.</w:t>
      </w:r>
    </w:p>
    <w:p w14:paraId="43E9E5F3" w14:textId="77777777" w:rsidR="00A44D36" w:rsidRDefault="00A44D36" w:rsidP="00A44D36">
      <w:pPr>
        <w:pStyle w:val="NoSpacing"/>
      </w:pPr>
    </w:p>
    <w:p w14:paraId="7F276ED2" w14:textId="77777777" w:rsidR="00A44D36" w:rsidRDefault="00A44D36" w:rsidP="00A44D36">
      <w:pPr>
        <w:pStyle w:val="NoSpacing"/>
      </w:pPr>
    </w:p>
    <w:p w14:paraId="26D35C6F" w14:textId="645D7E0D" w:rsidR="00A44D36" w:rsidRDefault="00A44D36" w:rsidP="00A44D36">
      <w:pPr>
        <w:pStyle w:val="NoSpacing"/>
      </w:pPr>
      <w:r>
        <w:t xml:space="preserve">  7 Mar.1411</w:t>
      </w:r>
      <w:r>
        <w:tab/>
        <w:t xml:space="preserve">He was ordained to his first tonsure in </w:t>
      </w:r>
      <w:r>
        <w:t xml:space="preserve">the ecclesiastical college of </w:t>
      </w:r>
      <w:proofErr w:type="spellStart"/>
      <w:r>
        <w:t>Credition</w:t>
      </w:r>
      <w:proofErr w:type="spellEnd"/>
      <w:r>
        <w:t>,</w:t>
      </w:r>
    </w:p>
    <w:p w14:paraId="158DE8C4" w14:textId="0CAB4BB1" w:rsidR="00A44D36" w:rsidRDefault="00A44D36" w:rsidP="00A44D36">
      <w:pPr>
        <w:pStyle w:val="NoSpacing"/>
      </w:pPr>
      <w:r>
        <w:tab/>
      </w:r>
      <w:r>
        <w:tab/>
      </w:r>
      <w:r>
        <w:t xml:space="preserve">Devon.    </w:t>
      </w:r>
      <w:r>
        <w:t>(“Stafford Register” pp.431 and 42</w:t>
      </w:r>
      <w:r>
        <w:t>6</w:t>
      </w:r>
      <w:bookmarkStart w:id="0" w:name="_GoBack"/>
      <w:bookmarkEnd w:id="0"/>
      <w:r>
        <w:t>)</w:t>
      </w:r>
    </w:p>
    <w:p w14:paraId="002763E6" w14:textId="77777777" w:rsidR="00A44D36" w:rsidRDefault="00A44D36" w:rsidP="00A44D36">
      <w:pPr>
        <w:pStyle w:val="NoSpacing"/>
      </w:pPr>
    </w:p>
    <w:p w14:paraId="023026FB" w14:textId="77777777" w:rsidR="00A44D36" w:rsidRDefault="00A44D36" w:rsidP="00A44D36">
      <w:pPr>
        <w:pStyle w:val="NoSpacing"/>
      </w:pPr>
    </w:p>
    <w:p w14:paraId="0C54160C" w14:textId="77777777" w:rsidR="00A44D36" w:rsidRPr="00134F38" w:rsidRDefault="00A44D36" w:rsidP="00A44D36">
      <w:pPr>
        <w:pStyle w:val="NoSpacing"/>
      </w:pPr>
      <w:r>
        <w:t>28 April 2019</w:t>
      </w:r>
    </w:p>
    <w:p w14:paraId="5672045E" w14:textId="0921AD70" w:rsidR="006B2F86" w:rsidRPr="00A44D36" w:rsidRDefault="00A44D36" w:rsidP="00E71FC3">
      <w:pPr>
        <w:pStyle w:val="NoSpacing"/>
      </w:pPr>
    </w:p>
    <w:sectPr w:rsidR="006B2F86" w:rsidRPr="00A44D3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2C0A10" w14:textId="77777777" w:rsidR="00A44D36" w:rsidRDefault="00A44D36" w:rsidP="00E71FC3">
      <w:pPr>
        <w:spacing w:after="0" w:line="240" w:lineRule="auto"/>
      </w:pPr>
      <w:r>
        <w:separator/>
      </w:r>
    </w:p>
  </w:endnote>
  <w:endnote w:type="continuationSeparator" w:id="0">
    <w:p w14:paraId="438FD167" w14:textId="77777777" w:rsidR="00A44D36" w:rsidRDefault="00A44D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231FD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1E7571" w14:textId="77777777" w:rsidR="00A44D36" w:rsidRDefault="00A44D36" w:rsidP="00E71FC3">
      <w:pPr>
        <w:spacing w:after="0" w:line="240" w:lineRule="auto"/>
      </w:pPr>
      <w:r>
        <w:separator/>
      </w:r>
    </w:p>
  </w:footnote>
  <w:footnote w:type="continuationSeparator" w:id="0">
    <w:p w14:paraId="6D5C381E" w14:textId="77777777" w:rsidR="00A44D36" w:rsidRDefault="00A44D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D36"/>
    <w:rsid w:val="001A7C09"/>
    <w:rsid w:val="00577BD5"/>
    <w:rsid w:val="00656CBA"/>
    <w:rsid w:val="006A1F77"/>
    <w:rsid w:val="00733BE7"/>
    <w:rsid w:val="00A44D3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9F4FF"/>
  <w15:chartTrackingRefBased/>
  <w15:docId w15:val="{39475E5A-8A92-45D8-9A5A-E26A0473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2019-04-28T20:33:00Z</dcterms:created>
  <dcterms:modified xsi:type="dcterms:W3CDTF">2019-04-28T20:35:00Z</dcterms:modified>
</cp:coreProperties>
</file>