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51D12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sir Thomas DOWNYNG (</w:t>
      </w:r>
      <w:proofErr w:type="gramStart"/>
      <w:r w:rsidRPr="0047582A">
        <w:rPr>
          <w:rStyle w:val="s1"/>
          <w:u w:val="single"/>
        </w:rPr>
        <w:t>DOWYNNNYNG)</w:t>
      </w:r>
      <w:r w:rsidRPr="0047582A">
        <w:rPr>
          <w:rStyle w:val="s1"/>
        </w:rPr>
        <w:t xml:space="preserve">   </w:t>
      </w:r>
      <w:proofErr w:type="gramEnd"/>
      <w:r w:rsidRPr="0047582A">
        <w:rPr>
          <w:rStyle w:val="s1"/>
        </w:rPr>
        <w:t xml:space="preserve">   (fl.1509)</w:t>
      </w:r>
    </w:p>
    <w:p w14:paraId="13D932AE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 xml:space="preserve">Parson of </w:t>
      </w:r>
      <w:proofErr w:type="spellStart"/>
      <w:proofErr w:type="gramStart"/>
      <w:r w:rsidRPr="0047582A">
        <w:rPr>
          <w:rStyle w:val="s1"/>
        </w:rPr>
        <w:t>St.Andrew’s</w:t>
      </w:r>
      <w:proofErr w:type="spellEnd"/>
      <w:proofErr w:type="gramEnd"/>
      <w:r w:rsidRPr="0047582A">
        <w:rPr>
          <w:rStyle w:val="s1"/>
        </w:rPr>
        <w:t xml:space="preserve">, </w:t>
      </w:r>
      <w:proofErr w:type="spellStart"/>
      <w:r w:rsidRPr="0047582A">
        <w:rPr>
          <w:rStyle w:val="s1"/>
        </w:rPr>
        <w:t>Ringstead</w:t>
      </w:r>
      <w:proofErr w:type="spellEnd"/>
      <w:r w:rsidRPr="0047582A">
        <w:rPr>
          <w:rStyle w:val="s1"/>
        </w:rPr>
        <w:t>, Norfolk.</w:t>
      </w:r>
    </w:p>
    <w:p w14:paraId="0E79E97F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</w:p>
    <w:p w14:paraId="75FF6E06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</w:p>
    <w:p w14:paraId="632CC18E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He made his Will.</w:t>
      </w:r>
    </w:p>
    <w:p w14:paraId="470A5BA6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</w:r>
      <w:r w:rsidRPr="00D91DFC">
        <w:rPr>
          <w:rStyle w:val="s1"/>
        </w:rPr>
        <w:t>(</w:t>
      </w:r>
      <w:hyperlink r:id="rId6" w:history="1">
        <w:r w:rsidRPr="00D91DFC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164)</w:t>
      </w:r>
    </w:p>
    <w:p w14:paraId="736ABAD4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</w:p>
    <w:p w14:paraId="608E5AD0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</w:p>
    <w:p w14:paraId="503ECAE2" w14:textId="77777777" w:rsidR="00D91DFC" w:rsidRPr="0047582A" w:rsidRDefault="00D91DFC" w:rsidP="00D91DFC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9 September 2021</w:t>
      </w:r>
    </w:p>
    <w:p w14:paraId="03A589B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B827D" w14:textId="77777777" w:rsidR="00D91DFC" w:rsidRDefault="00D91DFC" w:rsidP="009139A6">
      <w:r>
        <w:separator/>
      </w:r>
    </w:p>
  </w:endnote>
  <w:endnote w:type="continuationSeparator" w:id="0">
    <w:p w14:paraId="4431A53C" w14:textId="77777777" w:rsidR="00D91DFC" w:rsidRDefault="00D91D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0B5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DC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E6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CD22" w14:textId="77777777" w:rsidR="00D91DFC" w:rsidRDefault="00D91DFC" w:rsidP="009139A6">
      <w:r>
        <w:separator/>
      </w:r>
    </w:p>
  </w:footnote>
  <w:footnote w:type="continuationSeparator" w:id="0">
    <w:p w14:paraId="3D84A902" w14:textId="77777777" w:rsidR="00D91DFC" w:rsidRDefault="00D91D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B9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102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768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DF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1DF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BCD26"/>
  <w15:chartTrackingRefBased/>
  <w15:docId w15:val="{8E9A5665-B1CC-40DD-AABC-BEE939A7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1DFC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D91DF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2021-09-30T08:46:00Z</dcterms:created>
  <dcterms:modified xsi:type="dcterms:W3CDTF">2021-09-30T08:47:00Z</dcterms:modified>
</cp:coreProperties>
</file>