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6C69E" w14:textId="35849536" w:rsidR="00BA00AB" w:rsidRDefault="00E04FB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DOWNYNG</w:t>
      </w:r>
      <w:r>
        <w:rPr>
          <w:rFonts w:cs="Times New Roman"/>
          <w:szCs w:val="24"/>
        </w:rPr>
        <w:t xml:space="preserve">       (fl.1439)</w:t>
      </w:r>
    </w:p>
    <w:p w14:paraId="2023DDF8" w14:textId="2B6698DE" w:rsidR="00E04FB3" w:rsidRDefault="00E04FB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Cooper.</w:t>
      </w:r>
    </w:p>
    <w:p w14:paraId="0876A07F" w14:textId="77777777" w:rsidR="00E04FB3" w:rsidRDefault="00E04FB3" w:rsidP="009139A6">
      <w:pPr>
        <w:pStyle w:val="NoSpacing"/>
        <w:rPr>
          <w:rFonts w:cs="Times New Roman"/>
          <w:szCs w:val="24"/>
        </w:rPr>
      </w:pPr>
    </w:p>
    <w:p w14:paraId="46B9304D" w14:textId="77777777" w:rsidR="00E04FB3" w:rsidRDefault="00E04FB3" w:rsidP="009139A6">
      <w:pPr>
        <w:pStyle w:val="NoSpacing"/>
        <w:rPr>
          <w:rFonts w:cs="Times New Roman"/>
          <w:szCs w:val="24"/>
        </w:rPr>
      </w:pPr>
    </w:p>
    <w:p w14:paraId="1EF2E25F" w14:textId="0FE57952" w:rsidR="00E04FB3" w:rsidRDefault="00E04FB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Jul.1439</w:t>
      </w:r>
      <w:r>
        <w:rPr>
          <w:rFonts w:cs="Times New Roman"/>
          <w:szCs w:val="24"/>
        </w:rPr>
        <w:tab/>
        <w:t>He and John Broun of London, cooper(q.v.), were sworn Masters of the</w:t>
      </w:r>
    </w:p>
    <w:p w14:paraId="55598AF4" w14:textId="11AF2EAD" w:rsidR="00E04FB3" w:rsidRDefault="00E04FB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Coopers’ Company.</w:t>
      </w:r>
    </w:p>
    <w:p w14:paraId="3F6228CE" w14:textId="79E4F261" w:rsidR="00E04FB3" w:rsidRDefault="00E04FB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(“Calendar of the Letter-Books of the City of London: K” folio 180)</w:t>
      </w:r>
    </w:p>
    <w:p w14:paraId="5456626B" w14:textId="77777777" w:rsidR="00E04FB3" w:rsidRDefault="00E04FB3" w:rsidP="009139A6">
      <w:pPr>
        <w:pStyle w:val="NoSpacing"/>
        <w:rPr>
          <w:rFonts w:cs="Times New Roman"/>
          <w:szCs w:val="24"/>
        </w:rPr>
      </w:pPr>
    </w:p>
    <w:p w14:paraId="5DBA9D1E" w14:textId="77777777" w:rsidR="00E04FB3" w:rsidRDefault="00E04FB3" w:rsidP="009139A6">
      <w:pPr>
        <w:pStyle w:val="NoSpacing"/>
        <w:rPr>
          <w:rFonts w:cs="Times New Roman"/>
          <w:szCs w:val="24"/>
        </w:rPr>
      </w:pPr>
    </w:p>
    <w:p w14:paraId="08F387C9" w14:textId="44C9D7DE" w:rsidR="00E04FB3" w:rsidRPr="00E04FB3" w:rsidRDefault="00E04FB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May 2023</w:t>
      </w:r>
    </w:p>
    <w:sectPr w:rsidR="00E04FB3" w:rsidRPr="00E04F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6B911" w14:textId="77777777" w:rsidR="00E04FB3" w:rsidRDefault="00E04FB3" w:rsidP="009139A6">
      <w:r>
        <w:separator/>
      </w:r>
    </w:p>
  </w:endnote>
  <w:endnote w:type="continuationSeparator" w:id="0">
    <w:p w14:paraId="7FABE5B0" w14:textId="77777777" w:rsidR="00E04FB3" w:rsidRDefault="00E04F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3FB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C10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374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E638D" w14:textId="77777777" w:rsidR="00E04FB3" w:rsidRDefault="00E04FB3" w:rsidP="009139A6">
      <w:r>
        <w:separator/>
      </w:r>
    </w:p>
  </w:footnote>
  <w:footnote w:type="continuationSeparator" w:id="0">
    <w:p w14:paraId="066604BA" w14:textId="77777777" w:rsidR="00E04FB3" w:rsidRDefault="00E04F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EE2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C28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BB4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FB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04FB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3C158"/>
  <w15:chartTrackingRefBased/>
  <w15:docId w15:val="{518439ED-19C7-4478-BBD4-BDD1E77C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2023-05-25T06:48:00Z</dcterms:created>
  <dcterms:modified xsi:type="dcterms:W3CDTF">2023-05-25T06:52:00Z</dcterms:modified>
</cp:coreProperties>
</file>