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6B5" w:rsidRDefault="009706B5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DOWNYNG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9706B5" w:rsidRDefault="009706B5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Taunton Priory.</w:t>
      </w:r>
    </w:p>
    <w:p w:rsidR="009706B5" w:rsidRDefault="009706B5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06B5" w:rsidRDefault="009706B5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24E7" w:rsidRDefault="007224E7" w:rsidP="007224E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Apr.1425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 of Launceston, Cornwall, by the Bishop.</w:t>
      </w:r>
    </w:p>
    <w:p w:rsidR="007224E7" w:rsidRDefault="007224E7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pp.96-7)</w:t>
      </w:r>
    </w:p>
    <w:p w:rsidR="009706B5" w:rsidRDefault="009706B5" w:rsidP="009706B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9706B5" w:rsidRDefault="009706B5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p.117)</w:t>
      </w:r>
    </w:p>
    <w:p w:rsidR="00521A12" w:rsidRDefault="00521A12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 by the Bishop.  (ibid.p.120)</w:t>
      </w:r>
    </w:p>
    <w:p w:rsidR="009706B5" w:rsidRDefault="009706B5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7224E7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1A12" w:rsidRDefault="00521A12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June 2016</w:t>
      </w:r>
    </w:p>
    <w:p w:rsidR="007224E7" w:rsidRPr="009706B5" w:rsidRDefault="007224E7" w:rsidP="009706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2017</w:t>
      </w:r>
      <w:bookmarkStart w:id="0" w:name="_GoBack"/>
      <w:bookmarkEnd w:id="0"/>
    </w:p>
    <w:sectPr w:rsidR="007224E7" w:rsidRPr="009706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6B5" w:rsidRDefault="009706B5" w:rsidP="00E71FC3">
      <w:pPr>
        <w:spacing w:after="0" w:line="240" w:lineRule="auto"/>
      </w:pPr>
      <w:r>
        <w:separator/>
      </w:r>
    </w:p>
  </w:endnote>
  <w:endnote w:type="continuationSeparator" w:id="0">
    <w:p w:rsidR="009706B5" w:rsidRDefault="009706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6B5" w:rsidRDefault="009706B5" w:rsidP="00E71FC3">
      <w:pPr>
        <w:spacing w:after="0" w:line="240" w:lineRule="auto"/>
      </w:pPr>
      <w:r>
        <w:separator/>
      </w:r>
    </w:p>
  </w:footnote>
  <w:footnote w:type="continuationSeparator" w:id="0">
    <w:p w:rsidR="009706B5" w:rsidRDefault="009706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B5"/>
    <w:rsid w:val="00521A12"/>
    <w:rsid w:val="007224E7"/>
    <w:rsid w:val="009706B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71268"/>
  <w15:chartTrackingRefBased/>
  <w15:docId w15:val="{2EE991C9-B26A-4CDF-BA5C-35184804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2016-06-13T14:27:00Z</dcterms:created>
  <dcterms:modified xsi:type="dcterms:W3CDTF">2017-03-27T07:54:00Z</dcterms:modified>
</cp:coreProperties>
</file>