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FDE" w:rsidRDefault="00FE4FDE" w:rsidP="00FE4F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DOWNYNG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AF3E36" w:rsidRDefault="00FF24E4" w:rsidP="00FE4F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  <w:bookmarkStart w:id="0" w:name="_GoBack"/>
      <w:bookmarkEnd w:id="0"/>
    </w:p>
    <w:p w:rsidR="00FE4FDE" w:rsidRDefault="00FE4FDE" w:rsidP="00FE4F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FDE" w:rsidRDefault="00FE4FDE" w:rsidP="00FE4F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FDE" w:rsidRDefault="00FE4FDE" w:rsidP="00FE4F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the chapel of the Hospital of </w:t>
      </w:r>
    </w:p>
    <w:p w:rsidR="00FE4FDE" w:rsidRDefault="00FE4FDE" w:rsidP="00FE4F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FE4FDE" w:rsidRDefault="00FE4FDE" w:rsidP="00FE4F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pp.77-9)</w:t>
      </w:r>
    </w:p>
    <w:p w:rsidR="00FE4FDE" w:rsidRDefault="00FE4FDE" w:rsidP="00FE4F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4FDE" w:rsidRDefault="00FE4FDE" w:rsidP="00FE4F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E4FDE" w:rsidRDefault="00FE4FDE" w:rsidP="00FE4F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2016</w:t>
      </w:r>
    </w:p>
    <w:sectPr w:rsidR="00DD5B8A" w:rsidRPr="00FE4F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FDE" w:rsidRDefault="00FE4FDE" w:rsidP="00564E3C">
      <w:pPr>
        <w:spacing w:after="0" w:line="240" w:lineRule="auto"/>
      </w:pPr>
      <w:r>
        <w:separator/>
      </w:r>
    </w:p>
  </w:endnote>
  <w:endnote w:type="continuationSeparator" w:id="0">
    <w:p w:rsidR="00FE4FDE" w:rsidRDefault="00FE4FD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F24E4">
      <w:rPr>
        <w:rFonts w:ascii="Times New Roman" w:hAnsi="Times New Roman" w:cs="Times New Roman"/>
        <w:noProof/>
        <w:sz w:val="24"/>
        <w:szCs w:val="24"/>
      </w:rPr>
      <w:t>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FDE" w:rsidRDefault="00FE4FDE" w:rsidP="00564E3C">
      <w:pPr>
        <w:spacing w:after="0" w:line="240" w:lineRule="auto"/>
      </w:pPr>
      <w:r>
        <w:separator/>
      </w:r>
    </w:p>
  </w:footnote>
  <w:footnote w:type="continuationSeparator" w:id="0">
    <w:p w:rsidR="00FE4FDE" w:rsidRDefault="00FE4FD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FDE"/>
    <w:rsid w:val="00372DC6"/>
    <w:rsid w:val="00564E3C"/>
    <w:rsid w:val="0064591D"/>
    <w:rsid w:val="00AF3E36"/>
    <w:rsid w:val="00DD5B8A"/>
    <w:rsid w:val="00EB41B8"/>
    <w:rsid w:val="00F14DE1"/>
    <w:rsid w:val="00FE4FDE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280B6"/>
  <w15:chartTrackingRefBased/>
  <w15:docId w15:val="{C73BEE74-0CA9-4C96-943F-DE38630B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2016-02-04T16:11:00Z</dcterms:created>
  <dcterms:modified xsi:type="dcterms:W3CDTF">2016-02-04T16:19:00Z</dcterms:modified>
</cp:coreProperties>
</file>