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10118" w14:textId="3C6AEC00" w:rsidR="006B2F86" w:rsidRDefault="005803AB" w:rsidP="00E71FC3">
      <w:pPr>
        <w:pStyle w:val="NoSpacing"/>
      </w:pPr>
      <w:r>
        <w:rPr>
          <w:u w:val="single"/>
        </w:rPr>
        <w:t>Alice DOWNING</w:t>
      </w:r>
      <w:proofErr w:type="gramStart"/>
      <w:r>
        <w:t xml:space="preserve">   (</w:t>
      </w:r>
      <w:proofErr w:type="gramEnd"/>
      <w:r>
        <w:t>fl.1440)</w:t>
      </w:r>
    </w:p>
    <w:p w14:paraId="6CEC99A8" w14:textId="4BCFC42E" w:rsidR="005803AB" w:rsidRDefault="005803AB" w:rsidP="00E71FC3">
      <w:pPr>
        <w:pStyle w:val="NoSpacing"/>
      </w:pPr>
    </w:p>
    <w:p w14:paraId="7CA6062E" w14:textId="0847FB04" w:rsidR="005803AB" w:rsidRDefault="005803AB" w:rsidP="00E71FC3">
      <w:pPr>
        <w:pStyle w:val="NoSpacing"/>
      </w:pPr>
    </w:p>
    <w:p w14:paraId="4C7575EF" w14:textId="2984C96E" w:rsidR="005803AB" w:rsidRDefault="005803AB" w:rsidP="00E71FC3">
      <w:pPr>
        <w:pStyle w:val="NoSpacing"/>
      </w:pPr>
      <w:r>
        <w:t>1 = William Sale.    (H.P. p.279)</w:t>
      </w:r>
    </w:p>
    <w:p w14:paraId="66304FB5" w14:textId="666ECF48" w:rsidR="005803AB" w:rsidRDefault="005803AB" w:rsidP="00E71FC3">
      <w:pPr>
        <w:pStyle w:val="NoSpacing"/>
      </w:pPr>
    </w:p>
    <w:p w14:paraId="4412F903" w14:textId="5E786266" w:rsidR="005803AB" w:rsidRDefault="005803AB" w:rsidP="005803AB">
      <w:pPr>
        <w:pStyle w:val="NoSpacing"/>
      </w:pPr>
      <w:r>
        <w:t>2 = John Downing of Plymouth(q.v.).   (ibid.)</w:t>
      </w:r>
    </w:p>
    <w:p w14:paraId="4B63D266" w14:textId="4F8B69BF" w:rsidR="005803AB" w:rsidRDefault="005803AB" w:rsidP="005803AB">
      <w:pPr>
        <w:pStyle w:val="NoSpacing"/>
      </w:pPr>
    </w:p>
    <w:p w14:paraId="3264A44C" w14:textId="59FFBE44" w:rsidR="005803AB" w:rsidRDefault="005803AB" w:rsidP="005803AB">
      <w:pPr>
        <w:pStyle w:val="NoSpacing"/>
      </w:pPr>
    </w:p>
    <w:p w14:paraId="43331B8F" w14:textId="04EE4A15" w:rsidR="005803AB" w:rsidRPr="005803AB" w:rsidRDefault="005803AB" w:rsidP="005803AB">
      <w:pPr>
        <w:pStyle w:val="NoSpacing"/>
      </w:pPr>
      <w:r>
        <w:t>28 March 2018</w:t>
      </w:r>
      <w:bookmarkStart w:id="0" w:name="_GoBack"/>
      <w:bookmarkEnd w:id="0"/>
    </w:p>
    <w:sectPr w:rsidR="005803AB" w:rsidRPr="005803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84BB2" w14:textId="77777777" w:rsidR="005803AB" w:rsidRDefault="005803AB" w:rsidP="00E71FC3">
      <w:pPr>
        <w:spacing w:after="0" w:line="240" w:lineRule="auto"/>
      </w:pPr>
      <w:r>
        <w:separator/>
      </w:r>
    </w:p>
  </w:endnote>
  <w:endnote w:type="continuationSeparator" w:id="0">
    <w:p w14:paraId="2E1CC6F1" w14:textId="77777777" w:rsidR="005803AB" w:rsidRDefault="005803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482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3D447" w14:textId="77777777" w:rsidR="005803AB" w:rsidRDefault="005803AB" w:rsidP="00E71FC3">
      <w:pPr>
        <w:spacing w:after="0" w:line="240" w:lineRule="auto"/>
      </w:pPr>
      <w:r>
        <w:separator/>
      </w:r>
    </w:p>
  </w:footnote>
  <w:footnote w:type="continuationSeparator" w:id="0">
    <w:p w14:paraId="42F42643" w14:textId="77777777" w:rsidR="005803AB" w:rsidRDefault="005803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AB"/>
    <w:rsid w:val="001A7C09"/>
    <w:rsid w:val="00577BD5"/>
    <w:rsid w:val="005803A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DB18"/>
  <w15:chartTrackingRefBased/>
  <w15:docId w15:val="{07D794D8-2876-48A0-9137-2F9F10F6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2018-03-28T15:14:00Z</dcterms:created>
  <dcterms:modified xsi:type="dcterms:W3CDTF">2018-03-28T15:15:00Z</dcterms:modified>
</cp:coreProperties>
</file>