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20" w:rsidRDefault="00053220" w:rsidP="00053220">
      <w:pPr>
        <w:pStyle w:val="NoSpacing"/>
      </w:pPr>
      <w:r w:rsidRPr="00B00621">
        <w:rPr>
          <w:noProof/>
          <w:u w:val="single"/>
        </w:rPr>
        <w:t>Oliver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DOWNHOM</w:t>
      </w:r>
      <w:r w:rsidRPr="002155AB">
        <w:t xml:space="preserve">      (</w:t>
      </w:r>
      <w:r w:rsidRPr="00B00621">
        <w:rPr>
          <w:noProof/>
        </w:rPr>
        <w:t>d.1458-9</w:t>
      </w:r>
      <w:r w:rsidRPr="002155AB">
        <w:t>)</w:t>
      </w:r>
    </w:p>
    <w:p w:rsidR="00053220" w:rsidRDefault="00053220" w:rsidP="00053220">
      <w:pPr>
        <w:pStyle w:val="NoSpacing"/>
      </w:pPr>
      <w:proofErr w:type="gramStart"/>
      <w:r w:rsidRPr="00B00621">
        <w:rPr>
          <w:noProof/>
        </w:rPr>
        <w:t>of Gate Fulford</w:t>
      </w:r>
      <w:r>
        <w:t>.</w:t>
      </w:r>
      <w:proofErr w:type="gramEnd"/>
      <w:r>
        <w:t xml:space="preserve"> .</w:t>
      </w:r>
    </w:p>
    <w:p w:rsidR="00053220" w:rsidRDefault="00053220" w:rsidP="00053220">
      <w:pPr>
        <w:pStyle w:val="NoSpacing"/>
      </w:pPr>
    </w:p>
    <w:p w:rsidR="00053220" w:rsidRDefault="00053220" w:rsidP="00053220">
      <w:pPr>
        <w:pStyle w:val="NoSpacing"/>
      </w:pPr>
    </w:p>
    <w:p w:rsidR="00053220" w:rsidRDefault="00053220" w:rsidP="00053220">
      <w:pPr>
        <w:pStyle w:val="NoSpacing"/>
      </w:pPr>
      <w:r w:rsidRPr="00B00621">
        <w:rPr>
          <w:noProof/>
        </w:rPr>
        <w:t>24 Nov.1458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053220" w:rsidRDefault="00053220" w:rsidP="00053220">
      <w:pPr>
        <w:pStyle w:val="NoSpacing"/>
      </w:pPr>
      <w:r w:rsidRPr="00B00621">
        <w:rPr>
          <w:noProof/>
        </w:rPr>
        <w:t>31 Jan.</w:t>
      </w:r>
      <w:r>
        <w:rPr>
          <w:noProof/>
        </w:rPr>
        <w:tab/>
      </w:r>
      <w:r w:rsidRPr="00B00621">
        <w:rPr>
          <w:noProof/>
        </w:rPr>
        <w:t>1459</w:t>
      </w:r>
      <w:r>
        <w:t xml:space="preserve">   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053220" w:rsidRDefault="00053220" w:rsidP="00053220">
      <w:pPr>
        <w:pStyle w:val="NoSpacing"/>
      </w:pPr>
    </w:p>
    <w:p w:rsidR="00053220" w:rsidRDefault="00053220" w:rsidP="00053220">
      <w:pPr>
        <w:pStyle w:val="NoSpacing"/>
      </w:pPr>
    </w:p>
    <w:p w:rsidR="00E47068" w:rsidRPr="00C009D8" w:rsidRDefault="00053220" w:rsidP="00053220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220" w:rsidRDefault="00053220" w:rsidP="00920DE3">
      <w:pPr>
        <w:spacing w:after="0" w:line="240" w:lineRule="auto"/>
      </w:pPr>
      <w:r>
        <w:separator/>
      </w:r>
    </w:p>
  </w:endnote>
  <w:endnote w:type="continuationSeparator" w:id="0">
    <w:p w:rsidR="00053220" w:rsidRDefault="000532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220" w:rsidRDefault="00053220" w:rsidP="00920DE3">
      <w:pPr>
        <w:spacing w:after="0" w:line="240" w:lineRule="auto"/>
      </w:pPr>
      <w:r>
        <w:separator/>
      </w:r>
    </w:p>
  </w:footnote>
  <w:footnote w:type="continuationSeparator" w:id="0">
    <w:p w:rsidR="00053220" w:rsidRDefault="000532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220"/>
    <w:rsid w:val="0005322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2014-05-16T21:00:00Z</dcterms:created>
  <dcterms:modified xsi:type="dcterms:W3CDTF">2014-05-16T21:00:00Z</dcterms:modified>
</cp:coreProperties>
</file>