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38C34" w14:textId="77777777" w:rsidR="00165813" w:rsidRDefault="00165813" w:rsidP="00165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DOWNEVYLE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fl.1493-1526)</w:t>
      </w:r>
    </w:p>
    <w:p w14:paraId="0BC66C5A" w14:textId="77777777" w:rsidR="00165813" w:rsidRDefault="00165813" w:rsidP="00165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Blean, Kent.</w:t>
      </w:r>
    </w:p>
    <w:p w14:paraId="56377AC8" w14:textId="77777777" w:rsidR="00165813" w:rsidRDefault="00165813" w:rsidP="00165813">
      <w:pPr>
        <w:pStyle w:val="NoSpacing"/>
        <w:rPr>
          <w:rFonts w:cs="Times New Roman"/>
          <w:szCs w:val="24"/>
        </w:rPr>
      </w:pPr>
    </w:p>
    <w:p w14:paraId="296E2C70" w14:textId="77777777" w:rsidR="00165813" w:rsidRDefault="00165813" w:rsidP="00165813">
      <w:pPr>
        <w:pStyle w:val="NoSpacing"/>
        <w:rPr>
          <w:rFonts w:cs="Times New Roman"/>
          <w:szCs w:val="24"/>
        </w:rPr>
      </w:pPr>
    </w:p>
    <w:p w14:paraId="02ABA01B" w14:textId="77777777" w:rsidR="00165813" w:rsidRDefault="00165813" w:rsidP="00165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1493</w:t>
      </w:r>
      <w:r>
        <w:rPr>
          <w:rFonts w:cs="Times New Roman"/>
          <w:szCs w:val="24"/>
        </w:rPr>
        <w:tab/>
        <w:t>He became the Vicar.</w:t>
      </w:r>
    </w:p>
    <w:p w14:paraId="0D29D001" w14:textId="77777777" w:rsidR="00165813" w:rsidRDefault="00165813" w:rsidP="00165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(information from the display board in Blean Church)</w:t>
      </w:r>
    </w:p>
    <w:p w14:paraId="181D5F94" w14:textId="77777777" w:rsidR="00165813" w:rsidRDefault="00165813" w:rsidP="00165813">
      <w:pPr>
        <w:pStyle w:val="NoSpacing"/>
        <w:rPr>
          <w:rFonts w:cs="Times New Roman"/>
          <w:szCs w:val="24"/>
        </w:rPr>
      </w:pPr>
    </w:p>
    <w:p w14:paraId="39E8777D" w14:textId="77777777" w:rsidR="00165813" w:rsidRDefault="00165813" w:rsidP="00165813">
      <w:pPr>
        <w:pStyle w:val="NoSpacing"/>
        <w:rPr>
          <w:rFonts w:cs="Times New Roman"/>
          <w:szCs w:val="24"/>
        </w:rPr>
      </w:pPr>
    </w:p>
    <w:p w14:paraId="263CD2FC" w14:textId="77777777" w:rsidR="00165813" w:rsidRDefault="00165813" w:rsidP="00165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2024</w:t>
      </w:r>
    </w:p>
    <w:p w14:paraId="700976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4CE5F" w14:textId="77777777" w:rsidR="00165813" w:rsidRDefault="00165813" w:rsidP="009139A6">
      <w:r>
        <w:separator/>
      </w:r>
    </w:p>
  </w:endnote>
  <w:endnote w:type="continuationSeparator" w:id="0">
    <w:p w14:paraId="392CC5EA" w14:textId="77777777" w:rsidR="00165813" w:rsidRDefault="001658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976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D0B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68C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3AD7C" w14:textId="77777777" w:rsidR="00165813" w:rsidRDefault="00165813" w:rsidP="009139A6">
      <w:r>
        <w:separator/>
      </w:r>
    </w:p>
  </w:footnote>
  <w:footnote w:type="continuationSeparator" w:id="0">
    <w:p w14:paraId="5F07FC3D" w14:textId="77777777" w:rsidR="00165813" w:rsidRDefault="001658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86E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83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001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13"/>
    <w:rsid w:val="000666E0"/>
    <w:rsid w:val="0016581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8665"/>
  <w15:chartTrackingRefBased/>
  <w15:docId w15:val="{67EA94B5-0291-4FBF-8118-395E8EE0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2024-12-18T20:11:00Z</dcterms:created>
  <dcterms:modified xsi:type="dcterms:W3CDTF">2024-12-18T20:12:00Z</dcterms:modified>
</cp:coreProperties>
</file>