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68C52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DOWNES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1E81F67D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7AD9E4EF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430A8A0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9C1C915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0A4C04FF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2168605D" w14:textId="77777777" w:rsidR="006A28ED" w:rsidRDefault="006A28ED" w:rsidP="006A28ED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3C458C54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325435D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7962040" w14:textId="77777777" w:rsidR="006A28ED" w:rsidRDefault="006A28ED" w:rsidP="006A28E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23 November 2022</w:t>
      </w:r>
    </w:p>
    <w:p w14:paraId="6A4229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16D78" w14:textId="77777777" w:rsidR="006A28ED" w:rsidRDefault="006A28ED" w:rsidP="009139A6">
      <w:r>
        <w:separator/>
      </w:r>
    </w:p>
  </w:endnote>
  <w:endnote w:type="continuationSeparator" w:id="0">
    <w:p w14:paraId="0B13EB8D" w14:textId="77777777" w:rsidR="006A28ED" w:rsidRDefault="006A28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22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33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5A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5D7A5" w14:textId="77777777" w:rsidR="006A28ED" w:rsidRDefault="006A28ED" w:rsidP="009139A6">
      <w:r>
        <w:separator/>
      </w:r>
    </w:p>
  </w:footnote>
  <w:footnote w:type="continuationSeparator" w:id="0">
    <w:p w14:paraId="56FE4CE3" w14:textId="77777777" w:rsidR="006A28ED" w:rsidRDefault="006A28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59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92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CC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ED"/>
    <w:rsid w:val="000666E0"/>
    <w:rsid w:val="002510B7"/>
    <w:rsid w:val="005C130B"/>
    <w:rsid w:val="006A28E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EFDB6"/>
  <w15:chartTrackingRefBased/>
  <w15:docId w15:val="{72827FE8-579E-49D5-943E-02C5156F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8E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2023-02-01T21:06:00Z</dcterms:created>
  <dcterms:modified xsi:type="dcterms:W3CDTF">2023-02-01T21:07:00Z</dcterms:modified>
</cp:coreProperties>
</file>