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BED2" w14:textId="77777777" w:rsidR="00595414" w:rsidRDefault="00595414" w:rsidP="00595414">
      <w:r>
        <w:rPr>
          <w:u w:val="single"/>
        </w:rPr>
        <w:t>Matilda DOWNES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14:paraId="7FF95F05" w14:textId="77777777" w:rsidR="00595414" w:rsidRDefault="00595414" w:rsidP="00595414"/>
    <w:p w14:paraId="1CBF2FC4" w14:textId="77777777" w:rsidR="00595414" w:rsidRDefault="00595414" w:rsidP="00595414"/>
    <w:p w14:paraId="6D9829DF" w14:textId="77777777" w:rsidR="00595414" w:rsidRDefault="00595414" w:rsidP="00595414">
      <w:r>
        <w:t>= Roger(q.v.).</w:t>
      </w:r>
    </w:p>
    <w:p w14:paraId="018B4EA5" w14:textId="77777777" w:rsidR="00595414" w:rsidRDefault="00595414" w:rsidP="00595414">
      <w:r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5854C284" w14:textId="77777777" w:rsidR="00595414" w:rsidRDefault="00595414" w:rsidP="00595414">
      <w:r>
        <w:t>pub. The Cheshire Community Council, 1971, p.56)</w:t>
      </w:r>
    </w:p>
    <w:p w14:paraId="46B73319" w14:textId="77777777" w:rsidR="00595414" w:rsidRDefault="00595414" w:rsidP="00595414"/>
    <w:p w14:paraId="7D300FA9" w14:textId="77777777" w:rsidR="00595414" w:rsidRDefault="00595414" w:rsidP="00595414"/>
    <w:p w14:paraId="37D5AE79" w14:textId="77777777" w:rsidR="00595414" w:rsidRDefault="00595414" w:rsidP="00595414">
      <w:r>
        <w:tab/>
        <w:t>1495</w:t>
      </w:r>
      <w:r>
        <w:tab/>
        <w:t>A monument to them was put up in Prestbury, Cheshire.    (ibid.)</w:t>
      </w:r>
    </w:p>
    <w:p w14:paraId="1B9316F9" w14:textId="77777777" w:rsidR="00595414" w:rsidRDefault="00595414" w:rsidP="00595414"/>
    <w:p w14:paraId="74E51F14" w14:textId="77777777" w:rsidR="00595414" w:rsidRDefault="00595414" w:rsidP="00595414"/>
    <w:p w14:paraId="14E62D31" w14:textId="77777777" w:rsidR="00595414" w:rsidRDefault="00595414" w:rsidP="00595414">
      <w:r>
        <w:t>15 April 2023</w:t>
      </w:r>
    </w:p>
    <w:p w14:paraId="177A08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68BDF" w14:textId="77777777" w:rsidR="00595414" w:rsidRDefault="00595414" w:rsidP="009139A6">
      <w:r>
        <w:separator/>
      </w:r>
    </w:p>
  </w:endnote>
  <w:endnote w:type="continuationSeparator" w:id="0">
    <w:p w14:paraId="7BC91F3A" w14:textId="77777777" w:rsidR="00595414" w:rsidRDefault="005954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A27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4B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40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0CE9B" w14:textId="77777777" w:rsidR="00595414" w:rsidRDefault="00595414" w:rsidP="009139A6">
      <w:r>
        <w:separator/>
      </w:r>
    </w:p>
  </w:footnote>
  <w:footnote w:type="continuationSeparator" w:id="0">
    <w:p w14:paraId="0ED0FCB0" w14:textId="77777777" w:rsidR="00595414" w:rsidRDefault="005954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8D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6DD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6A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14"/>
    <w:rsid w:val="000666E0"/>
    <w:rsid w:val="002510B7"/>
    <w:rsid w:val="0059541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6EB79"/>
  <w15:chartTrackingRefBased/>
  <w15:docId w15:val="{8588C603-4B0B-427D-A79F-F4B3F607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2023-07-22T18:31:00Z</dcterms:created>
  <dcterms:modified xsi:type="dcterms:W3CDTF">2023-07-22T18:32:00Z</dcterms:modified>
</cp:coreProperties>
</file>