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DE8F9" w14:textId="77777777" w:rsidR="00F86EC5" w:rsidRDefault="00F86EC5" w:rsidP="00F86E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DOWNES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28F79A3" w14:textId="77777777" w:rsidR="00F86EC5" w:rsidRDefault="00F86EC5" w:rsidP="00F86E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Farnsfield</w:t>
      </w:r>
      <w:proofErr w:type="spellEnd"/>
      <w:r>
        <w:rPr>
          <w:rFonts w:ascii="Times New Roman" w:hAnsi="Times New Roman" w:cs="Times New Roman"/>
        </w:rPr>
        <w:t>, Nottinghamshire. Yeoman.</w:t>
      </w:r>
    </w:p>
    <w:p w14:paraId="653A529B" w14:textId="77777777" w:rsidR="00F86EC5" w:rsidRDefault="00F86EC5" w:rsidP="00F86EC5">
      <w:pPr>
        <w:jc w:val="both"/>
        <w:rPr>
          <w:rFonts w:ascii="Times New Roman" w:hAnsi="Times New Roman" w:cs="Times New Roman"/>
        </w:rPr>
      </w:pPr>
    </w:p>
    <w:p w14:paraId="097FEFD6" w14:textId="77777777" w:rsidR="00F86EC5" w:rsidRDefault="00F86EC5" w:rsidP="00F86EC5">
      <w:pPr>
        <w:jc w:val="both"/>
        <w:rPr>
          <w:rFonts w:ascii="Times New Roman" w:hAnsi="Times New Roman" w:cs="Times New Roman"/>
        </w:rPr>
      </w:pPr>
    </w:p>
    <w:p w14:paraId="0C208AF6" w14:textId="77777777" w:rsidR="00F86EC5" w:rsidRDefault="00F86EC5" w:rsidP="00F86E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Robert Markham(q.v.) brought a plaint of debt against him, John Smyth</w:t>
      </w:r>
    </w:p>
    <w:p w14:paraId="577FA4E8" w14:textId="77777777" w:rsidR="00F86EC5" w:rsidRDefault="00F86EC5" w:rsidP="00F86E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Ruddington(q.v.), Richard Parker of </w:t>
      </w:r>
      <w:proofErr w:type="spellStart"/>
      <w:r>
        <w:rPr>
          <w:rFonts w:ascii="Times New Roman" w:hAnsi="Times New Roman" w:cs="Times New Roman"/>
        </w:rPr>
        <w:t>Trowell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Vavesour</w:t>
      </w:r>
      <w:proofErr w:type="spellEnd"/>
    </w:p>
    <w:p w14:paraId="56E63232" w14:textId="77777777" w:rsidR="00F86EC5" w:rsidRDefault="00F86EC5" w:rsidP="00F86E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Car Colston(q.v.).</w:t>
      </w:r>
    </w:p>
    <w:p w14:paraId="582080CE" w14:textId="77777777" w:rsidR="00F86EC5" w:rsidRDefault="00F86EC5" w:rsidP="00F86E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1FA341A" w14:textId="77777777" w:rsidR="00F86EC5" w:rsidRDefault="00F86EC5" w:rsidP="00F86EC5">
      <w:pPr>
        <w:jc w:val="both"/>
        <w:rPr>
          <w:rFonts w:ascii="Times New Roman" w:hAnsi="Times New Roman" w:cs="Times New Roman"/>
        </w:rPr>
      </w:pPr>
    </w:p>
    <w:p w14:paraId="26ADBE69" w14:textId="77777777" w:rsidR="00F86EC5" w:rsidRDefault="00F86EC5" w:rsidP="00F86EC5">
      <w:pPr>
        <w:jc w:val="both"/>
        <w:rPr>
          <w:rFonts w:ascii="Times New Roman" w:hAnsi="Times New Roman" w:cs="Times New Roman"/>
        </w:rPr>
      </w:pPr>
    </w:p>
    <w:p w14:paraId="726E8A73" w14:textId="77777777" w:rsidR="00F86EC5" w:rsidRDefault="00F86EC5" w:rsidP="00F86E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April 2018</w:t>
      </w:r>
    </w:p>
    <w:p w14:paraId="2959D7D8" w14:textId="77777777" w:rsidR="006B2F86" w:rsidRPr="00E71FC3" w:rsidRDefault="00F86EC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3EEF9" w14:textId="77777777" w:rsidR="00F86EC5" w:rsidRDefault="00F86EC5" w:rsidP="00E71FC3">
      <w:r>
        <w:separator/>
      </w:r>
    </w:p>
  </w:endnote>
  <w:endnote w:type="continuationSeparator" w:id="0">
    <w:p w14:paraId="710209B2" w14:textId="77777777" w:rsidR="00F86EC5" w:rsidRDefault="00F86EC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2451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A534E" w14:textId="77777777" w:rsidR="00F86EC5" w:rsidRDefault="00F86EC5" w:rsidP="00E71FC3">
      <w:r>
        <w:separator/>
      </w:r>
    </w:p>
  </w:footnote>
  <w:footnote w:type="continuationSeparator" w:id="0">
    <w:p w14:paraId="5092490D" w14:textId="77777777" w:rsidR="00F86EC5" w:rsidRDefault="00F86EC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EC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469AB"/>
  <w15:chartTrackingRefBased/>
  <w15:docId w15:val="{655A5CB5-51DA-4303-8810-C03FDC8F1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6EC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86E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2018-04-11T19:35:00Z</dcterms:created>
  <dcterms:modified xsi:type="dcterms:W3CDTF">2018-04-11T19:35:00Z</dcterms:modified>
</cp:coreProperties>
</file>