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C0D73" w14:textId="77777777" w:rsidR="005D7509" w:rsidRDefault="005D7509" w:rsidP="005D750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DOWNER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fl.1469)</w:t>
      </w:r>
    </w:p>
    <w:p w14:paraId="21ACA170" w14:textId="77777777" w:rsidR="005D7509" w:rsidRDefault="005D7509" w:rsidP="005D750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Brenchley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Kent.   </w:t>
      </w:r>
    </w:p>
    <w:p w14:paraId="76BA030D" w14:textId="77777777" w:rsidR="005D7509" w:rsidRDefault="005D7509" w:rsidP="005D750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91400DC" w14:textId="77777777" w:rsidR="005D7509" w:rsidRDefault="005D7509" w:rsidP="005D750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F71CA91" w14:textId="77777777" w:rsidR="005D7509" w:rsidRDefault="005D7509" w:rsidP="005D750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1469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7B7503EC" w14:textId="77777777" w:rsidR="005D7509" w:rsidRDefault="005D7509" w:rsidP="005D750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5755AC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https://www.kentarchaeology.org.uk/Research/Libr/Wills/NameOrder/D.htm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32480A0" w14:textId="77777777" w:rsidR="005D7509" w:rsidRDefault="005D7509" w:rsidP="005D750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A6758C3" w14:textId="77777777" w:rsidR="005D7509" w:rsidRDefault="005D7509" w:rsidP="005D750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9C4F421" w14:textId="77777777" w:rsidR="005D7509" w:rsidRDefault="005D7509" w:rsidP="005D750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June 2022</w:t>
      </w:r>
    </w:p>
    <w:p w14:paraId="01D9BB0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B8224" w14:textId="77777777" w:rsidR="005D7509" w:rsidRDefault="005D7509" w:rsidP="009139A6">
      <w:r>
        <w:separator/>
      </w:r>
    </w:p>
  </w:endnote>
  <w:endnote w:type="continuationSeparator" w:id="0">
    <w:p w14:paraId="60A6EEC0" w14:textId="77777777" w:rsidR="005D7509" w:rsidRDefault="005D750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1A43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3C2E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C246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80B87" w14:textId="77777777" w:rsidR="005D7509" w:rsidRDefault="005D7509" w:rsidP="009139A6">
      <w:r>
        <w:separator/>
      </w:r>
    </w:p>
  </w:footnote>
  <w:footnote w:type="continuationSeparator" w:id="0">
    <w:p w14:paraId="6F4D325F" w14:textId="77777777" w:rsidR="005D7509" w:rsidRDefault="005D750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AFAB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C863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0A66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509"/>
    <w:rsid w:val="000666E0"/>
    <w:rsid w:val="002510B7"/>
    <w:rsid w:val="005C130B"/>
    <w:rsid w:val="005D7509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9DFC1"/>
  <w15:chartTrackingRefBased/>
  <w15:docId w15:val="{76485AF4-E82E-4A35-B3D5-25AA46DE1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D75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D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2022-09-09T16:42:00Z</dcterms:created>
  <dcterms:modified xsi:type="dcterms:W3CDTF">2022-09-09T16:43:00Z</dcterms:modified>
</cp:coreProperties>
</file>