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10C14" w14:textId="77777777" w:rsidR="00B03F5A" w:rsidRDefault="00B03F5A" w:rsidP="00B03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DOWNE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72D93314" w14:textId="77777777" w:rsidR="00B03F5A" w:rsidRDefault="00B03F5A" w:rsidP="00B03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118981FA" w14:textId="77777777" w:rsidR="00B03F5A" w:rsidRDefault="00B03F5A" w:rsidP="00B03F5A">
      <w:pPr>
        <w:pStyle w:val="NoSpacing"/>
        <w:rPr>
          <w:rFonts w:cs="Times New Roman"/>
          <w:szCs w:val="24"/>
        </w:rPr>
      </w:pPr>
    </w:p>
    <w:p w14:paraId="634C0319" w14:textId="77777777" w:rsidR="00B03F5A" w:rsidRDefault="00B03F5A" w:rsidP="00B03F5A">
      <w:pPr>
        <w:pStyle w:val="NoSpacing"/>
        <w:rPr>
          <w:rFonts w:cs="Times New Roman"/>
          <w:szCs w:val="24"/>
        </w:rPr>
      </w:pPr>
    </w:p>
    <w:p w14:paraId="761FC785" w14:textId="77777777" w:rsidR="00B03F5A" w:rsidRDefault="00B03F5A" w:rsidP="00B03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He made a plaint of debt against Richard Hayne of Chichester(q.v.).</w:t>
      </w:r>
    </w:p>
    <w:p w14:paraId="3C3639AB" w14:textId="77777777" w:rsidR="00B03F5A" w:rsidRDefault="00B03F5A" w:rsidP="00B03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074F34CF" w14:textId="77777777" w:rsidR="00B03F5A" w:rsidRDefault="00B03F5A" w:rsidP="00B03F5A">
      <w:pPr>
        <w:pStyle w:val="NoSpacing"/>
        <w:rPr>
          <w:rFonts w:cs="Times New Roman"/>
          <w:szCs w:val="24"/>
        </w:rPr>
      </w:pPr>
    </w:p>
    <w:p w14:paraId="04A99AF5" w14:textId="77777777" w:rsidR="00B03F5A" w:rsidRDefault="00B03F5A" w:rsidP="00B03F5A">
      <w:pPr>
        <w:pStyle w:val="NoSpacing"/>
        <w:rPr>
          <w:rFonts w:cs="Times New Roman"/>
          <w:szCs w:val="24"/>
        </w:rPr>
      </w:pPr>
    </w:p>
    <w:p w14:paraId="79AA4D7E" w14:textId="77777777" w:rsidR="00B03F5A" w:rsidRDefault="00B03F5A" w:rsidP="00B03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July 2023</w:t>
      </w:r>
    </w:p>
    <w:p w14:paraId="58A3DD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5478A" w14:textId="77777777" w:rsidR="00B03F5A" w:rsidRDefault="00B03F5A" w:rsidP="009139A6">
      <w:r>
        <w:separator/>
      </w:r>
    </w:p>
  </w:endnote>
  <w:endnote w:type="continuationSeparator" w:id="0">
    <w:p w14:paraId="52A36B71" w14:textId="77777777" w:rsidR="00B03F5A" w:rsidRDefault="00B03F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FB0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FD5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FB3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9149F" w14:textId="77777777" w:rsidR="00B03F5A" w:rsidRDefault="00B03F5A" w:rsidP="009139A6">
      <w:r>
        <w:separator/>
      </w:r>
    </w:p>
  </w:footnote>
  <w:footnote w:type="continuationSeparator" w:id="0">
    <w:p w14:paraId="7AFD578B" w14:textId="77777777" w:rsidR="00B03F5A" w:rsidRDefault="00B03F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0B9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BE5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D09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5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3F5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0814"/>
  <w15:chartTrackingRefBased/>
  <w15:docId w15:val="{F6BC2C1D-AC60-4060-913F-45C7345A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3F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2023-08-30T17:37:00Z</dcterms:created>
  <dcterms:modified xsi:type="dcterms:W3CDTF">2023-08-30T17:38:00Z</dcterms:modified>
</cp:coreProperties>
</file>