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F7810" w14:textId="4C9DFC64" w:rsidR="00BA00AB" w:rsidRDefault="00B17F7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DOWNE</w:t>
      </w:r>
      <w:r>
        <w:rPr>
          <w:rFonts w:cs="Times New Roman"/>
          <w:szCs w:val="24"/>
        </w:rPr>
        <w:t xml:space="preserve">      (fl.1422)</w:t>
      </w:r>
    </w:p>
    <w:p w14:paraId="62DD3661" w14:textId="214A7155" w:rsidR="00B17F7D" w:rsidRDefault="00B17F7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Bridge Ward, London.</w:t>
      </w:r>
    </w:p>
    <w:p w14:paraId="23814A98" w14:textId="77777777" w:rsidR="00B17F7D" w:rsidRDefault="00B17F7D" w:rsidP="009139A6">
      <w:pPr>
        <w:pStyle w:val="NoSpacing"/>
        <w:rPr>
          <w:rFonts w:cs="Times New Roman"/>
          <w:szCs w:val="24"/>
        </w:rPr>
      </w:pPr>
    </w:p>
    <w:p w14:paraId="45D02463" w14:textId="77777777" w:rsidR="00B17F7D" w:rsidRDefault="00B17F7D" w:rsidP="009139A6">
      <w:pPr>
        <w:pStyle w:val="NoSpacing"/>
        <w:rPr>
          <w:rFonts w:cs="Times New Roman"/>
          <w:szCs w:val="24"/>
        </w:rPr>
      </w:pPr>
    </w:p>
    <w:p w14:paraId="67798467" w14:textId="5EB056B2" w:rsidR="00B17F7D" w:rsidRDefault="00B17F7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Jan.1422</w:t>
      </w:r>
      <w:r>
        <w:rPr>
          <w:rFonts w:cs="Times New Roman"/>
          <w:szCs w:val="24"/>
        </w:rPr>
        <w:tab/>
        <w:t>He was elected one of the Constables.</w:t>
      </w:r>
    </w:p>
    <w:p w14:paraId="32A94669" w14:textId="77777777" w:rsidR="00B17F7D" w:rsidRDefault="00B17F7D" w:rsidP="00B17F7D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0D3F41C4" w14:textId="7915750D" w:rsidR="00B17F7D" w:rsidRDefault="00B17F7D" w:rsidP="00B17F7D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</w:t>
      </w:r>
      <w:r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University of London, January 1970 p.</w:t>
      </w:r>
      <w:r>
        <w:rPr>
          <w:rFonts w:eastAsia="Times New Roman" w:cs="Times New Roman"/>
          <w:szCs w:val="24"/>
        </w:rPr>
        <w:t>546)</w:t>
      </w:r>
    </w:p>
    <w:p w14:paraId="5900FCA8" w14:textId="77777777" w:rsidR="00B17F7D" w:rsidRDefault="00B17F7D" w:rsidP="00B17F7D">
      <w:pPr>
        <w:pStyle w:val="NoSpacing"/>
        <w:rPr>
          <w:rFonts w:eastAsia="Times New Roman" w:cs="Times New Roman"/>
          <w:szCs w:val="24"/>
        </w:rPr>
      </w:pPr>
    </w:p>
    <w:p w14:paraId="4020FF3D" w14:textId="77777777" w:rsidR="00B17F7D" w:rsidRDefault="00B17F7D" w:rsidP="00B17F7D">
      <w:pPr>
        <w:pStyle w:val="NoSpacing"/>
        <w:rPr>
          <w:rFonts w:eastAsia="Times New Roman" w:cs="Times New Roman"/>
          <w:szCs w:val="24"/>
        </w:rPr>
      </w:pPr>
    </w:p>
    <w:p w14:paraId="2E33DFCD" w14:textId="03FDCC5A" w:rsidR="00B17F7D" w:rsidRPr="00B17F7D" w:rsidRDefault="00B17F7D" w:rsidP="00B17F7D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</w:rPr>
        <w:t>23 April 2023</w:t>
      </w:r>
    </w:p>
    <w:sectPr w:rsidR="00B17F7D" w:rsidRPr="00B17F7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9A0122" w14:textId="77777777" w:rsidR="00B17F7D" w:rsidRDefault="00B17F7D" w:rsidP="009139A6">
      <w:r>
        <w:separator/>
      </w:r>
    </w:p>
  </w:endnote>
  <w:endnote w:type="continuationSeparator" w:id="0">
    <w:p w14:paraId="20E8B921" w14:textId="77777777" w:rsidR="00B17F7D" w:rsidRDefault="00B17F7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0FE7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97CC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7C34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DF207" w14:textId="77777777" w:rsidR="00B17F7D" w:rsidRDefault="00B17F7D" w:rsidP="009139A6">
      <w:r>
        <w:separator/>
      </w:r>
    </w:p>
  </w:footnote>
  <w:footnote w:type="continuationSeparator" w:id="0">
    <w:p w14:paraId="02B6A362" w14:textId="77777777" w:rsidR="00B17F7D" w:rsidRDefault="00B17F7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3207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4AE4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9726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F7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17F7D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DB6D6"/>
  <w15:chartTrackingRefBased/>
  <w15:docId w15:val="{761D769C-7AC9-4659-9D9C-DA3F2BC9D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2023-04-23T20:20:00Z</dcterms:created>
  <dcterms:modified xsi:type="dcterms:W3CDTF">2023-04-23T20:26:00Z</dcterms:modified>
</cp:coreProperties>
</file>