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DOWNE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Cuttyngbeke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536B4" w:rsidRDefault="002536B4" w:rsidP="002536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  <w:bookmarkStart w:id="0" w:name="_GoBack"/>
      <w:bookmarkEnd w:id="0"/>
    </w:p>
    <w:sectPr w:rsidR="006B2F86" w:rsidRPr="002536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6B4" w:rsidRDefault="002536B4" w:rsidP="00E71FC3">
      <w:pPr>
        <w:spacing w:after="0" w:line="240" w:lineRule="auto"/>
      </w:pPr>
      <w:r>
        <w:separator/>
      </w:r>
    </w:p>
  </w:endnote>
  <w:endnote w:type="continuationSeparator" w:id="0">
    <w:p w:rsidR="002536B4" w:rsidRDefault="002536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6B4" w:rsidRDefault="002536B4" w:rsidP="00E71FC3">
      <w:pPr>
        <w:spacing w:after="0" w:line="240" w:lineRule="auto"/>
      </w:pPr>
      <w:r>
        <w:separator/>
      </w:r>
    </w:p>
  </w:footnote>
  <w:footnote w:type="continuationSeparator" w:id="0">
    <w:p w:rsidR="002536B4" w:rsidRDefault="002536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6B4"/>
    <w:rsid w:val="002536B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F8086"/>
  <w15:chartTrackingRefBased/>
  <w15:docId w15:val="{C34B9BF8-6408-4D2B-8C0F-6C08CE2F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2016-06-07T12:50:00Z</dcterms:created>
  <dcterms:modified xsi:type="dcterms:W3CDTF">2016-06-07T12:51:00Z</dcterms:modified>
</cp:coreProperties>
</file>