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2A7E8" w14:textId="77777777" w:rsidR="001B077B" w:rsidRDefault="001B077B" w:rsidP="001B07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DOWNE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fl.1487)</w:t>
      </w:r>
    </w:p>
    <w:p w14:paraId="357044ED" w14:textId="77777777" w:rsidR="001B077B" w:rsidRDefault="001B077B" w:rsidP="001B07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East Peckham, Kent.</w:t>
      </w:r>
    </w:p>
    <w:p w14:paraId="2F11032D" w14:textId="77777777" w:rsidR="001B077B" w:rsidRDefault="001B077B" w:rsidP="001B07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AB3AF56" w14:textId="77777777" w:rsidR="001B077B" w:rsidRDefault="001B077B" w:rsidP="001B07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A5A55DA" w14:textId="77777777" w:rsidR="001B077B" w:rsidRDefault="001B077B" w:rsidP="001B07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69C5D58" w14:textId="77777777" w:rsidR="001B077B" w:rsidRDefault="001B077B" w:rsidP="001B07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755AC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https://www.kentarchaeology.org.uk/Research/Libr/Wills/NameOrder/D.htm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7B5C7F2" w14:textId="77777777" w:rsidR="001B077B" w:rsidRDefault="001B077B" w:rsidP="001B07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3C4539F" w14:textId="77777777" w:rsidR="001B077B" w:rsidRDefault="001B077B" w:rsidP="001B07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DC8EA40" w14:textId="77777777" w:rsidR="001B077B" w:rsidRDefault="001B077B" w:rsidP="001B07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June 2022</w:t>
      </w:r>
    </w:p>
    <w:p w14:paraId="3C3B0E1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18D5C" w14:textId="77777777" w:rsidR="001B077B" w:rsidRDefault="001B077B" w:rsidP="009139A6">
      <w:r>
        <w:separator/>
      </w:r>
    </w:p>
  </w:endnote>
  <w:endnote w:type="continuationSeparator" w:id="0">
    <w:p w14:paraId="0C574EF2" w14:textId="77777777" w:rsidR="001B077B" w:rsidRDefault="001B07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367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6A25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B30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7ED9B" w14:textId="77777777" w:rsidR="001B077B" w:rsidRDefault="001B077B" w:rsidP="009139A6">
      <w:r>
        <w:separator/>
      </w:r>
    </w:p>
  </w:footnote>
  <w:footnote w:type="continuationSeparator" w:id="0">
    <w:p w14:paraId="074AF243" w14:textId="77777777" w:rsidR="001B077B" w:rsidRDefault="001B07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7AC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E08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E41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77B"/>
    <w:rsid w:val="000666E0"/>
    <w:rsid w:val="001B077B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A6732"/>
  <w15:chartTrackingRefBased/>
  <w15:docId w15:val="{6866C0A9-B780-43B8-9467-9B367EC1E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B07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D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2022-09-09T16:41:00Z</dcterms:created>
  <dcterms:modified xsi:type="dcterms:W3CDTF">2022-09-09T16:41:00Z</dcterms:modified>
</cp:coreProperties>
</file>