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EBFD" w14:textId="77777777" w:rsidR="00BD1BE4" w:rsidRDefault="00BD1BE4" w:rsidP="00BD1B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DOWNE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d.1489)</w:t>
      </w:r>
    </w:p>
    <w:p w14:paraId="2419472B" w14:textId="77777777" w:rsidR="00BD1BE4" w:rsidRDefault="00BD1BE4" w:rsidP="00BD1B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Kingsland, Herefordshire.</w:t>
      </w:r>
    </w:p>
    <w:p w14:paraId="78CBF291" w14:textId="77777777" w:rsidR="00BD1BE4" w:rsidRDefault="00BD1BE4" w:rsidP="00BD1BE4">
      <w:pPr>
        <w:pStyle w:val="NoSpacing"/>
        <w:rPr>
          <w:rFonts w:cs="Times New Roman"/>
          <w:szCs w:val="24"/>
        </w:rPr>
      </w:pPr>
    </w:p>
    <w:p w14:paraId="43259C7C" w14:textId="77777777" w:rsidR="00BD1BE4" w:rsidRDefault="00BD1BE4" w:rsidP="00BD1BE4">
      <w:pPr>
        <w:pStyle w:val="NoSpacing"/>
        <w:rPr>
          <w:rFonts w:cs="Times New Roman"/>
          <w:szCs w:val="24"/>
        </w:rPr>
      </w:pPr>
    </w:p>
    <w:p w14:paraId="14F12BF9" w14:textId="77777777" w:rsidR="00BD1BE4" w:rsidRDefault="00BD1BE4" w:rsidP="00BD1B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Mar.1460</w:t>
      </w:r>
      <w:r>
        <w:rPr>
          <w:rFonts w:cs="Times New Roman"/>
          <w:szCs w:val="24"/>
        </w:rPr>
        <w:tab/>
        <w:t>He became Rector.</w:t>
      </w:r>
    </w:p>
    <w:p w14:paraId="0330AAA8" w14:textId="77777777" w:rsidR="00BD1BE4" w:rsidRDefault="00BD1BE4" w:rsidP="00BD1B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33169">
          <w:rPr>
            <w:rStyle w:val="Hyperlink"/>
            <w:rFonts w:cs="Times New Roman"/>
            <w:szCs w:val="24"/>
          </w:rPr>
          <w:t>www.melocki.org.uk/diocese/Kingsland.html</w:t>
        </w:r>
      </w:hyperlink>
      <w:r>
        <w:rPr>
          <w:rFonts w:cs="Times New Roman"/>
          <w:szCs w:val="24"/>
        </w:rPr>
        <w:t xml:space="preserve"> )</w:t>
      </w:r>
    </w:p>
    <w:p w14:paraId="7D0F8F2C" w14:textId="77777777" w:rsidR="00BD1BE4" w:rsidRDefault="00BD1BE4" w:rsidP="00BD1B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Apr.1489</w:t>
      </w:r>
      <w:r>
        <w:rPr>
          <w:rFonts w:cs="Times New Roman"/>
          <w:szCs w:val="24"/>
        </w:rPr>
        <w:tab/>
        <w:t>He had died by this time.   (ibid.)</w:t>
      </w:r>
    </w:p>
    <w:p w14:paraId="58F48844" w14:textId="77777777" w:rsidR="00BD1BE4" w:rsidRDefault="00BD1BE4" w:rsidP="00BD1BE4">
      <w:pPr>
        <w:pStyle w:val="NoSpacing"/>
        <w:rPr>
          <w:rFonts w:cs="Times New Roman"/>
          <w:szCs w:val="24"/>
        </w:rPr>
      </w:pPr>
    </w:p>
    <w:p w14:paraId="381C7E3B" w14:textId="77777777" w:rsidR="00BD1BE4" w:rsidRDefault="00BD1BE4" w:rsidP="00BD1BE4">
      <w:pPr>
        <w:pStyle w:val="NoSpacing"/>
        <w:rPr>
          <w:rFonts w:cs="Times New Roman"/>
          <w:szCs w:val="24"/>
        </w:rPr>
      </w:pPr>
    </w:p>
    <w:p w14:paraId="38237BFE" w14:textId="77777777" w:rsidR="00BD1BE4" w:rsidRDefault="00BD1BE4" w:rsidP="00BD1BE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13 March 2025</w:t>
      </w:r>
      <w:r>
        <w:rPr>
          <w:rFonts w:cs="Times New Roman"/>
          <w:szCs w:val="24"/>
        </w:rPr>
        <w:fldChar w:fldCharType="end"/>
      </w:r>
    </w:p>
    <w:p w14:paraId="4592D4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A87A7" w14:textId="77777777" w:rsidR="00BD1BE4" w:rsidRDefault="00BD1BE4" w:rsidP="009139A6">
      <w:r>
        <w:separator/>
      </w:r>
    </w:p>
  </w:endnote>
  <w:endnote w:type="continuationSeparator" w:id="0">
    <w:p w14:paraId="7EF22846" w14:textId="77777777" w:rsidR="00BD1BE4" w:rsidRDefault="00BD1B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5E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A09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35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CF8AA" w14:textId="77777777" w:rsidR="00BD1BE4" w:rsidRDefault="00BD1BE4" w:rsidP="009139A6">
      <w:r>
        <w:separator/>
      </w:r>
    </w:p>
  </w:footnote>
  <w:footnote w:type="continuationSeparator" w:id="0">
    <w:p w14:paraId="29DC00A8" w14:textId="77777777" w:rsidR="00BD1BE4" w:rsidRDefault="00BD1B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2A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2F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2D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E4"/>
    <w:rsid w:val="000666E0"/>
    <w:rsid w:val="002510B7"/>
    <w:rsid w:val="00270799"/>
    <w:rsid w:val="005C130B"/>
    <w:rsid w:val="00771D05"/>
    <w:rsid w:val="00826F5C"/>
    <w:rsid w:val="009139A6"/>
    <w:rsid w:val="009411C2"/>
    <w:rsid w:val="009448BB"/>
    <w:rsid w:val="00947624"/>
    <w:rsid w:val="00A3176C"/>
    <w:rsid w:val="00AE65F8"/>
    <w:rsid w:val="00BA00AB"/>
    <w:rsid w:val="00BD1BE4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041B"/>
  <w15:chartTrackingRefBased/>
  <w15:docId w15:val="{51567B5C-52F7-40C6-9C56-CBF4D639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1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Kingsland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2025-03-13T21:14:00Z</dcterms:created>
  <dcterms:modified xsi:type="dcterms:W3CDTF">2025-03-13T21:15:00Z</dcterms:modified>
</cp:coreProperties>
</file>