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A24B44" w14:textId="77777777" w:rsidR="00A84DFB" w:rsidRDefault="00A84DFB" w:rsidP="00A84DFB">
      <w:r>
        <w:rPr>
          <w:u w:val="single"/>
        </w:rPr>
        <w:t>Thomas DOWNE</w:t>
      </w:r>
      <w:r>
        <w:t xml:space="preserve">   </w:t>
      </w:r>
      <w:proofErr w:type="gramStart"/>
      <w:r>
        <w:t xml:space="preserve">   (</w:t>
      </w:r>
      <w:proofErr w:type="gramEnd"/>
      <w:r>
        <w:t>fl.1464-8)</w:t>
      </w:r>
    </w:p>
    <w:p w14:paraId="552E1CF5" w14:textId="77777777" w:rsidR="00A84DFB" w:rsidRDefault="00A84DFB" w:rsidP="00A84DFB">
      <w:r>
        <w:t xml:space="preserve">Prebendary of </w:t>
      </w:r>
      <w:proofErr w:type="spellStart"/>
      <w:r>
        <w:t>Episcopi</w:t>
      </w:r>
      <w:proofErr w:type="spellEnd"/>
      <w:r>
        <w:t>, in Hereford Cathedral.</w:t>
      </w:r>
    </w:p>
    <w:p w14:paraId="6519D81D" w14:textId="77777777" w:rsidR="00A84DFB" w:rsidRDefault="00A84DFB" w:rsidP="00A84DFB"/>
    <w:p w14:paraId="2B84CD11" w14:textId="77777777" w:rsidR="00A84DFB" w:rsidRDefault="00A84DFB" w:rsidP="00A84DFB"/>
    <w:p w14:paraId="20BBDAAC" w14:textId="77777777" w:rsidR="00A84DFB" w:rsidRDefault="00A84DFB" w:rsidP="00A84DFB">
      <w:r>
        <w:t>13 Apr.1464</w:t>
      </w:r>
      <w:r>
        <w:tab/>
        <w:t>He was collated prebendary.</w:t>
      </w:r>
    </w:p>
    <w:p w14:paraId="61C0B5A0" w14:textId="77777777" w:rsidR="00A84DFB" w:rsidRDefault="00A84DFB" w:rsidP="00A84DFB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proofErr w:type="gramStart"/>
      <w:r>
        <w:t>vol.II</w:t>
      </w:r>
      <w:proofErr w:type="spellEnd"/>
      <w:proofErr w:type="gramEnd"/>
      <w:r>
        <w:t xml:space="preserve"> Hereford Diocese pp.22-3)</w:t>
      </w:r>
    </w:p>
    <w:p w14:paraId="39049D5B" w14:textId="77777777" w:rsidR="00A84DFB" w:rsidRDefault="00A84DFB" w:rsidP="00A84DFB">
      <w:r>
        <w:t>20 Jul.</w:t>
      </w:r>
      <w:r>
        <w:tab/>
        <w:t>1468</w:t>
      </w:r>
      <w:r>
        <w:tab/>
        <w:t xml:space="preserve">He exchanged with Walter </w:t>
      </w:r>
      <w:proofErr w:type="spellStart"/>
      <w:r>
        <w:t>Petewynne</w:t>
      </w:r>
      <w:proofErr w:type="spellEnd"/>
      <w:r>
        <w:t xml:space="preserve">(q.v.) for the </w:t>
      </w:r>
      <w:proofErr w:type="spellStart"/>
      <w:r>
        <w:t>Prebend</w:t>
      </w:r>
      <w:proofErr w:type="spellEnd"/>
      <w:r>
        <w:t xml:space="preserve"> of Wellington.</w:t>
      </w:r>
    </w:p>
    <w:p w14:paraId="01158AEC" w14:textId="77777777" w:rsidR="00A84DFB" w:rsidRDefault="00A84DFB" w:rsidP="00A84DFB">
      <w:r>
        <w:tab/>
      </w:r>
      <w:r>
        <w:tab/>
        <w:t xml:space="preserve">(ibid.) </w:t>
      </w:r>
    </w:p>
    <w:p w14:paraId="327F3190" w14:textId="77777777" w:rsidR="00A84DFB" w:rsidRDefault="00A84DFB" w:rsidP="00A84DFB"/>
    <w:p w14:paraId="549D3322" w14:textId="77777777" w:rsidR="00A84DFB" w:rsidRDefault="00A84DFB" w:rsidP="00A84DFB"/>
    <w:p w14:paraId="2DBF922E" w14:textId="77777777" w:rsidR="00A84DFB" w:rsidRDefault="00A84DFB" w:rsidP="00A84DFB">
      <w:r>
        <w:t>27 April 2019</w:t>
      </w:r>
    </w:p>
    <w:p w14:paraId="677350E2" w14:textId="77777777" w:rsidR="006B2F86" w:rsidRPr="00E71FC3" w:rsidRDefault="00A84D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6F04E8" w14:textId="77777777" w:rsidR="00A84DFB" w:rsidRDefault="00A84DFB" w:rsidP="00E71FC3">
      <w:r>
        <w:separator/>
      </w:r>
    </w:p>
  </w:endnote>
  <w:endnote w:type="continuationSeparator" w:id="0">
    <w:p w14:paraId="24DE3F2E" w14:textId="77777777" w:rsidR="00A84DFB" w:rsidRDefault="00A84DF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F72F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F2DA86" w14:textId="77777777" w:rsidR="00A84DFB" w:rsidRDefault="00A84DFB" w:rsidP="00E71FC3">
      <w:r>
        <w:separator/>
      </w:r>
    </w:p>
  </w:footnote>
  <w:footnote w:type="continuationSeparator" w:id="0">
    <w:p w14:paraId="7D160AFA" w14:textId="77777777" w:rsidR="00A84DFB" w:rsidRDefault="00A84DF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DFB"/>
    <w:rsid w:val="001A7C09"/>
    <w:rsid w:val="00577BD5"/>
    <w:rsid w:val="00656CBA"/>
    <w:rsid w:val="006A1F77"/>
    <w:rsid w:val="00733BE7"/>
    <w:rsid w:val="00A84DF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F6B30"/>
  <w15:chartTrackingRefBased/>
  <w15:docId w15:val="{698182D2-E7E7-4773-95AA-089EAD3B5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DF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2019-06-01T14:42:00Z</dcterms:created>
  <dcterms:modified xsi:type="dcterms:W3CDTF">2019-06-01T14:43:00Z</dcterms:modified>
</cp:coreProperties>
</file>