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77CC8" w14:textId="77777777" w:rsidR="00131EFF" w:rsidRDefault="00131EFF" w:rsidP="0013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DOWNE</w:t>
      </w:r>
      <w:r>
        <w:rPr>
          <w:rFonts w:cs="Times New Roman"/>
          <w:szCs w:val="24"/>
        </w:rPr>
        <w:t xml:space="preserve">       (fl.1462)</w:t>
      </w:r>
    </w:p>
    <w:p w14:paraId="331ACC37" w14:textId="77777777" w:rsidR="00131EFF" w:rsidRDefault="00131EFF" w:rsidP="00131EFF">
      <w:pPr>
        <w:pStyle w:val="NoSpacing"/>
        <w:rPr>
          <w:rFonts w:cs="Times New Roman"/>
          <w:szCs w:val="24"/>
        </w:rPr>
      </w:pPr>
    </w:p>
    <w:p w14:paraId="26191F5E" w14:textId="77777777" w:rsidR="00131EFF" w:rsidRDefault="00131EFF" w:rsidP="00131EFF">
      <w:pPr>
        <w:pStyle w:val="NoSpacing"/>
        <w:rPr>
          <w:rFonts w:cs="Times New Roman"/>
          <w:szCs w:val="24"/>
        </w:rPr>
      </w:pPr>
    </w:p>
    <w:p w14:paraId="2CD51445" w14:textId="77777777" w:rsidR="00131EFF" w:rsidRDefault="00131EFF" w:rsidP="0013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Feb.1460</w:t>
      </w:r>
      <w:r>
        <w:rPr>
          <w:rFonts w:cs="Times New Roman"/>
          <w:szCs w:val="24"/>
        </w:rPr>
        <w:tab/>
        <w:t>He was presented to the parish church of Kingsland, Herefordshire.</w:t>
      </w:r>
    </w:p>
    <w:p w14:paraId="05775A9C" w14:textId="77777777" w:rsidR="00131EFF" w:rsidRDefault="00131EFF" w:rsidP="0013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p.460)</w:t>
      </w:r>
    </w:p>
    <w:p w14:paraId="4EDBC759" w14:textId="77777777" w:rsidR="00131EFF" w:rsidRDefault="00131EFF" w:rsidP="00131EFF">
      <w:pPr>
        <w:pStyle w:val="NoSpacing"/>
        <w:rPr>
          <w:rFonts w:cs="Times New Roman"/>
          <w:szCs w:val="24"/>
        </w:rPr>
      </w:pPr>
    </w:p>
    <w:p w14:paraId="607B6F68" w14:textId="77777777" w:rsidR="00131EFF" w:rsidRDefault="00131EFF" w:rsidP="00131EFF">
      <w:pPr>
        <w:pStyle w:val="NoSpacing"/>
        <w:rPr>
          <w:rFonts w:cs="Times New Roman"/>
          <w:szCs w:val="24"/>
        </w:rPr>
      </w:pPr>
    </w:p>
    <w:p w14:paraId="7A6DCCF5" w14:textId="77777777" w:rsidR="00131EFF" w:rsidRDefault="00131EFF" w:rsidP="0013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March 2025</w:t>
      </w:r>
    </w:p>
    <w:p w14:paraId="03B350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03EA9" w14:textId="77777777" w:rsidR="00131EFF" w:rsidRDefault="00131EFF" w:rsidP="009139A6">
      <w:r>
        <w:separator/>
      </w:r>
    </w:p>
  </w:endnote>
  <w:endnote w:type="continuationSeparator" w:id="0">
    <w:p w14:paraId="58472B6B" w14:textId="77777777" w:rsidR="00131EFF" w:rsidRDefault="00131E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2F7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47D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64C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36A3C" w14:textId="77777777" w:rsidR="00131EFF" w:rsidRDefault="00131EFF" w:rsidP="009139A6">
      <w:r>
        <w:separator/>
      </w:r>
    </w:p>
  </w:footnote>
  <w:footnote w:type="continuationSeparator" w:id="0">
    <w:p w14:paraId="08BD75C6" w14:textId="77777777" w:rsidR="00131EFF" w:rsidRDefault="00131E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DA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39C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30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EFF"/>
    <w:rsid w:val="00061000"/>
    <w:rsid w:val="000666E0"/>
    <w:rsid w:val="000A2E7A"/>
    <w:rsid w:val="00131EFF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5A913"/>
  <w15:chartTrackingRefBased/>
  <w15:docId w15:val="{FAB0A306-C6C2-4445-9041-314FEACD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2025-03-30T10:54:00Z</dcterms:created>
  <dcterms:modified xsi:type="dcterms:W3CDTF">2025-03-30T10:54:00Z</dcterms:modified>
</cp:coreProperties>
</file>