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200A" w:rsidRDefault="0017200A" w:rsidP="001720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DOWNE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7200A" w:rsidRDefault="0017200A" w:rsidP="0017200A">
      <w:pPr>
        <w:rPr>
          <w:rFonts w:ascii="Times New Roman" w:hAnsi="Times New Roman" w:cs="Times New Roman"/>
        </w:rPr>
      </w:pPr>
    </w:p>
    <w:p w:rsidR="0017200A" w:rsidRDefault="0017200A" w:rsidP="0017200A">
      <w:pPr>
        <w:rPr>
          <w:rFonts w:ascii="Times New Roman" w:hAnsi="Times New Roman" w:cs="Times New Roman"/>
        </w:rPr>
      </w:pPr>
    </w:p>
    <w:p w:rsidR="0017200A" w:rsidRDefault="0017200A" w:rsidP="001720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Jenour</w:t>
      </w:r>
      <w:proofErr w:type="spellEnd"/>
      <w:r>
        <w:rPr>
          <w:rFonts w:ascii="Times New Roman" w:hAnsi="Times New Roman" w:cs="Times New Roman"/>
        </w:rPr>
        <w:t xml:space="preserve"> of Ashfield cum Thorpe,</w:t>
      </w:r>
    </w:p>
    <w:p w:rsidR="0017200A" w:rsidRPr="00F91931" w:rsidRDefault="0017200A" w:rsidP="001720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Suffolk(q.v.).</w:t>
      </w:r>
    </w:p>
    <w:p w:rsidR="0017200A" w:rsidRDefault="0017200A" w:rsidP="0017200A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347D6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17200A" w:rsidRDefault="0017200A" w:rsidP="0017200A">
      <w:pPr>
        <w:rPr>
          <w:rFonts w:ascii="Times New Roman" w:hAnsi="Times New Roman" w:cs="Times New Roman"/>
        </w:rPr>
      </w:pPr>
    </w:p>
    <w:p w:rsidR="0017200A" w:rsidRDefault="0017200A" w:rsidP="0017200A">
      <w:pPr>
        <w:rPr>
          <w:rFonts w:ascii="Times New Roman" w:hAnsi="Times New Roman" w:cs="Times New Roman"/>
        </w:rPr>
      </w:pPr>
    </w:p>
    <w:p w:rsidR="0017200A" w:rsidRDefault="0017200A" w:rsidP="001720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September 2017</w:t>
      </w:r>
    </w:p>
    <w:p w:rsidR="006B2F86" w:rsidRPr="00E71FC3" w:rsidRDefault="0017200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200A" w:rsidRDefault="0017200A" w:rsidP="00E71FC3">
      <w:r>
        <w:separator/>
      </w:r>
    </w:p>
  </w:endnote>
  <w:endnote w:type="continuationSeparator" w:id="0">
    <w:p w:rsidR="0017200A" w:rsidRDefault="0017200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200A" w:rsidRDefault="0017200A" w:rsidP="00E71FC3">
      <w:r>
        <w:separator/>
      </w:r>
    </w:p>
  </w:footnote>
  <w:footnote w:type="continuationSeparator" w:id="0">
    <w:p w:rsidR="0017200A" w:rsidRDefault="0017200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00A"/>
    <w:rsid w:val="0017200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B63EAF-1E17-4F73-908A-C36FF1950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200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720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2017-09-26T19:36:00Z</dcterms:created>
  <dcterms:modified xsi:type="dcterms:W3CDTF">2017-09-26T19:36:00Z</dcterms:modified>
</cp:coreProperties>
</file>