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0BBA1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DOWNE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fl.1442)</w:t>
      </w:r>
    </w:p>
    <w:p w14:paraId="51EAE56E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B7093EA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E74183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Sep.1442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Launceston, Cornwall,</w:t>
      </w:r>
    </w:p>
    <w:p w14:paraId="0AC91FB3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Nicholas Hawley(q.v.).</w:t>
      </w:r>
    </w:p>
    <w:p w14:paraId="60D1D916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6671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26-100)</w:t>
      </w:r>
    </w:p>
    <w:p w14:paraId="6D8210A2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C5096B" w14:textId="77777777" w:rsidR="0067484F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071D5E" w14:textId="77777777" w:rsidR="0067484F" w:rsidRPr="001B31A9" w:rsidRDefault="0067484F" w:rsidP="0067484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November 2021</w:t>
      </w:r>
    </w:p>
    <w:p w14:paraId="676A8E80" w14:textId="7EFE94A2" w:rsidR="00BA00AB" w:rsidRPr="0067484F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7484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730B5" w14:textId="77777777" w:rsidR="0067484F" w:rsidRDefault="0067484F" w:rsidP="009139A6">
      <w:r>
        <w:separator/>
      </w:r>
    </w:p>
  </w:endnote>
  <w:endnote w:type="continuationSeparator" w:id="0">
    <w:p w14:paraId="62987A78" w14:textId="77777777" w:rsidR="0067484F" w:rsidRDefault="0067484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1A76D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809ED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F48E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E9B7BC" w14:textId="77777777" w:rsidR="0067484F" w:rsidRDefault="0067484F" w:rsidP="009139A6">
      <w:r>
        <w:separator/>
      </w:r>
    </w:p>
  </w:footnote>
  <w:footnote w:type="continuationSeparator" w:id="0">
    <w:p w14:paraId="094F5332" w14:textId="77777777" w:rsidR="0067484F" w:rsidRDefault="0067484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E8CE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C594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46B3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84F"/>
    <w:rsid w:val="000666E0"/>
    <w:rsid w:val="002510B7"/>
    <w:rsid w:val="005C130B"/>
    <w:rsid w:val="0067484F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3FA39"/>
  <w15:chartTrackingRefBased/>
  <w15:docId w15:val="{F1A8DDFD-FB8F-4ADA-BC08-86B1227A5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484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2021-11-30T21:13:00Z</dcterms:created>
  <dcterms:modified xsi:type="dcterms:W3CDTF">2021-11-30T21:15:00Z</dcterms:modified>
</cp:coreProperties>
</file>