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8C028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DOWNE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75E09C90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33EF1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27C7D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John Felice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D9EB88D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2D1ADDB4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80C1E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5D0EA" w14:textId="77777777" w:rsidR="00D260E1" w:rsidRDefault="00D260E1" w:rsidP="00D2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2021</w:t>
      </w:r>
    </w:p>
    <w:p w14:paraId="65DD00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25C58" w14:textId="77777777" w:rsidR="00D260E1" w:rsidRDefault="00D260E1" w:rsidP="009139A6">
      <w:r>
        <w:separator/>
      </w:r>
    </w:p>
  </w:endnote>
  <w:endnote w:type="continuationSeparator" w:id="0">
    <w:p w14:paraId="222E50A2" w14:textId="77777777" w:rsidR="00D260E1" w:rsidRDefault="00D260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38C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D7D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D5B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753D6" w14:textId="77777777" w:rsidR="00D260E1" w:rsidRDefault="00D260E1" w:rsidP="009139A6">
      <w:r>
        <w:separator/>
      </w:r>
    </w:p>
  </w:footnote>
  <w:footnote w:type="continuationSeparator" w:id="0">
    <w:p w14:paraId="42F7482C" w14:textId="77777777" w:rsidR="00D260E1" w:rsidRDefault="00D260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8CC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6AC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411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E1"/>
    <w:rsid w:val="000666E0"/>
    <w:rsid w:val="002510B7"/>
    <w:rsid w:val="005C130B"/>
    <w:rsid w:val="00826F5C"/>
    <w:rsid w:val="009139A6"/>
    <w:rsid w:val="009448BB"/>
    <w:rsid w:val="00A3176C"/>
    <w:rsid w:val="00BA00AB"/>
    <w:rsid w:val="00D260E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14490"/>
  <w15:chartTrackingRefBased/>
  <w15:docId w15:val="{A8E5E75B-BA2D-4F6F-B365-ABDB9D62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2021-03-25T20:05:00Z</dcterms:created>
  <dcterms:modified xsi:type="dcterms:W3CDTF">2021-03-25T20:05:00Z</dcterms:modified>
</cp:coreProperties>
</file>