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95C" w:rsidRDefault="0083395C" w:rsidP="008339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DOWNE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fl.1426)</w:t>
      </w:r>
    </w:p>
    <w:p w:rsidR="0083395C" w:rsidRDefault="0083395C" w:rsidP="008339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83395C" w:rsidRDefault="0083395C" w:rsidP="008339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395C" w:rsidRDefault="0083395C" w:rsidP="008339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395C" w:rsidRDefault="0083395C" w:rsidP="008339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Dec.1426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his first tonsure in the Bishop’s Palace, Exeter, by the </w:t>
      </w:r>
    </w:p>
    <w:p w:rsidR="0083395C" w:rsidRDefault="0083395C" w:rsidP="008339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Bishop.</w:t>
      </w:r>
    </w:p>
    <w:p w:rsidR="0083395C" w:rsidRDefault="0083395C" w:rsidP="008339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pp.105-6)</w:t>
      </w:r>
    </w:p>
    <w:p w:rsidR="0083395C" w:rsidRDefault="0083395C" w:rsidP="008339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395C" w:rsidRDefault="0083395C" w:rsidP="0083395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3395C" w:rsidRPr="00D74567" w:rsidRDefault="0083395C" w:rsidP="0083395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April 2016</w:t>
      </w:r>
    </w:p>
    <w:p w:rsidR="006B2F86" w:rsidRPr="0083395C" w:rsidRDefault="0083395C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83395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95C" w:rsidRDefault="0083395C" w:rsidP="00E71FC3">
      <w:pPr>
        <w:spacing w:after="0" w:line="240" w:lineRule="auto"/>
      </w:pPr>
      <w:r>
        <w:separator/>
      </w:r>
    </w:p>
  </w:endnote>
  <w:endnote w:type="continuationSeparator" w:id="0">
    <w:p w:rsidR="0083395C" w:rsidRDefault="0083395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95C" w:rsidRDefault="0083395C" w:rsidP="00E71FC3">
      <w:pPr>
        <w:spacing w:after="0" w:line="240" w:lineRule="auto"/>
      </w:pPr>
      <w:r>
        <w:separator/>
      </w:r>
    </w:p>
  </w:footnote>
  <w:footnote w:type="continuationSeparator" w:id="0">
    <w:p w:rsidR="0083395C" w:rsidRDefault="0083395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95C"/>
    <w:rsid w:val="0083395C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58140"/>
  <w15:chartTrackingRefBased/>
  <w15:docId w15:val="{AFF318E6-23F1-4D18-B822-56CB29C31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2016-04-08T13:39:00Z</dcterms:created>
  <dcterms:modified xsi:type="dcterms:W3CDTF">2016-04-08T13:39:00Z</dcterms:modified>
</cp:coreProperties>
</file>