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5DB1A" w14:textId="77777777" w:rsidR="004B0D84" w:rsidRDefault="004B0D84" w:rsidP="004B0D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DOWNE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99352C7" w14:textId="77777777" w:rsidR="004B0D84" w:rsidRDefault="004B0D84" w:rsidP="004B0D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Great Bentley, Essex. Clerk.</w:t>
      </w:r>
    </w:p>
    <w:p w14:paraId="23DB906F" w14:textId="77777777" w:rsidR="004B0D84" w:rsidRDefault="004B0D84" w:rsidP="004B0D84">
      <w:pPr>
        <w:pStyle w:val="NoSpacing"/>
        <w:rPr>
          <w:rFonts w:cs="Times New Roman"/>
          <w:szCs w:val="24"/>
        </w:rPr>
      </w:pPr>
    </w:p>
    <w:p w14:paraId="3940BAC8" w14:textId="77777777" w:rsidR="004B0D84" w:rsidRDefault="004B0D84" w:rsidP="004B0D84">
      <w:pPr>
        <w:pStyle w:val="NoSpacing"/>
        <w:rPr>
          <w:rFonts w:cs="Times New Roman"/>
          <w:szCs w:val="24"/>
        </w:rPr>
      </w:pPr>
    </w:p>
    <w:p w14:paraId="034A56F0" w14:textId="77777777" w:rsidR="004B0D84" w:rsidRDefault="004B0D84" w:rsidP="004B0D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The executors of Roger </w:t>
      </w:r>
      <w:proofErr w:type="spellStart"/>
      <w:r>
        <w:rPr>
          <w:rFonts w:cs="Times New Roman"/>
          <w:szCs w:val="24"/>
        </w:rPr>
        <w:t>Purpyt</w:t>
      </w:r>
      <w:proofErr w:type="spellEnd"/>
      <w:r>
        <w:rPr>
          <w:rFonts w:cs="Times New Roman"/>
          <w:szCs w:val="24"/>
        </w:rPr>
        <w:t xml:space="preserve"> of Colchester(q.v.) brought a plaint of </w:t>
      </w:r>
      <w:proofErr w:type="gramStart"/>
      <w:r>
        <w:rPr>
          <w:rFonts w:cs="Times New Roman"/>
          <w:szCs w:val="24"/>
        </w:rPr>
        <w:t>debt</w:t>
      </w:r>
      <w:proofErr w:type="gramEnd"/>
      <w:r>
        <w:rPr>
          <w:rFonts w:cs="Times New Roman"/>
          <w:szCs w:val="24"/>
        </w:rPr>
        <w:t xml:space="preserve"> </w:t>
      </w:r>
    </w:p>
    <w:p w14:paraId="55F5E537" w14:textId="77777777" w:rsidR="004B0D84" w:rsidRDefault="004B0D84" w:rsidP="004B0D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John Strode of Halstead(q.v.).</w:t>
      </w:r>
    </w:p>
    <w:p w14:paraId="55675961" w14:textId="77777777" w:rsidR="004B0D84" w:rsidRDefault="004B0D84" w:rsidP="004B0D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78DCCC61" w14:textId="77777777" w:rsidR="004B0D84" w:rsidRDefault="004B0D84" w:rsidP="004B0D84">
      <w:pPr>
        <w:pStyle w:val="NoSpacing"/>
        <w:rPr>
          <w:rFonts w:cs="Times New Roman"/>
          <w:szCs w:val="24"/>
        </w:rPr>
      </w:pPr>
    </w:p>
    <w:p w14:paraId="4999A5E4" w14:textId="77777777" w:rsidR="004B0D84" w:rsidRDefault="004B0D84" w:rsidP="004B0D84">
      <w:pPr>
        <w:pStyle w:val="NoSpacing"/>
        <w:rPr>
          <w:rFonts w:cs="Times New Roman"/>
          <w:szCs w:val="24"/>
        </w:rPr>
      </w:pPr>
    </w:p>
    <w:p w14:paraId="267DF106" w14:textId="77777777" w:rsidR="004B0D84" w:rsidRDefault="004B0D84" w:rsidP="004B0D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April 2023</w:t>
      </w:r>
    </w:p>
    <w:p w14:paraId="65F7053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9AB2D" w14:textId="77777777" w:rsidR="004B0D84" w:rsidRDefault="004B0D84" w:rsidP="009139A6">
      <w:r>
        <w:separator/>
      </w:r>
    </w:p>
  </w:endnote>
  <w:endnote w:type="continuationSeparator" w:id="0">
    <w:p w14:paraId="297A3FDD" w14:textId="77777777" w:rsidR="004B0D84" w:rsidRDefault="004B0D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3B7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CCF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890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0CF4C" w14:textId="77777777" w:rsidR="004B0D84" w:rsidRDefault="004B0D84" w:rsidP="009139A6">
      <w:r>
        <w:separator/>
      </w:r>
    </w:p>
  </w:footnote>
  <w:footnote w:type="continuationSeparator" w:id="0">
    <w:p w14:paraId="2A73BB70" w14:textId="77777777" w:rsidR="004B0D84" w:rsidRDefault="004B0D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88A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295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095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D84"/>
    <w:rsid w:val="000666E0"/>
    <w:rsid w:val="002510B7"/>
    <w:rsid w:val="004B0D8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0049C"/>
  <w15:chartTrackingRefBased/>
  <w15:docId w15:val="{A3C652DA-F405-45DC-AFC7-A95D90BCA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B0D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2023-06-11T21:09:00Z</dcterms:created>
  <dcterms:modified xsi:type="dcterms:W3CDTF">2023-06-11T21:10:00Z</dcterms:modified>
</cp:coreProperties>
</file>