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643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6643D2" w:rsidRDefault="006643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43D2" w:rsidRDefault="006643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43D2" w:rsidRDefault="006643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Upton upon Severn,</w:t>
      </w:r>
    </w:p>
    <w:p w:rsidR="006643D2" w:rsidRDefault="006643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Worcestershire, into the lands of the late Sir William Clopton(q.v.).</w:t>
      </w:r>
    </w:p>
    <w:p w:rsidR="006643D2" w:rsidRDefault="006643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21-245)</w:t>
      </w:r>
    </w:p>
    <w:p w:rsidR="006643D2" w:rsidRDefault="006643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43D2" w:rsidRDefault="006643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43D2" w:rsidRPr="006643D2" w:rsidRDefault="006643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February 2016</w:t>
      </w:r>
      <w:bookmarkStart w:id="0" w:name="_GoBack"/>
      <w:bookmarkEnd w:id="0"/>
    </w:p>
    <w:sectPr w:rsidR="006643D2" w:rsidRPr="006643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3D2" w:rsidRDefault="006643D2" w:rsidP="00564E3C">
      <w:pPr>
        <w:spacing w:after="0" w:line="240" w:lineRule="auto"/>
      </w:pPr>
      <w:r>
        <w:separator/>
      </w:r>
    </w:p>
  </w:endnote>
  <w:endnote w:type="continuationSeparator" w:id="0">
    <w:p w:rsidR="006643D2" w:rsidRDefault="006643D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643D2">
      <w:rPr>
        <w:rFonts w:ascii="Times New Roman" w:hAnsi="Times New Roman" w:cs="Times New Roman"/>
        <w:noProof/>
        <w:sz w:val="24"/>
        <w:szCs w:val="24"/>
      </w:rPr>
      <w:t>13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3D2" w:rsidRDefault="006643D2" w:rsidP="00564E3C">
      <w:pPr>
        <w:spacing w:after="0" w:line="240" w:lineRule="auto"/>
      </w:pPr>
      <w:r>
        <w:separator/>
      </w:r>
    </w:p>
  </w:footnote>
  <w:footnote w:type="continuationSeparator" w:id="0">
    <w:p w:rsidR="006643D2" w:rsidRDefault="006643D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3D2"/>
    <w:rsid w:val="00372DC6"/>
    <w:rsid w:val="00564E3C"/>
    <w:rsid w:val="0064591D"/>
    <w:rsid w:val="006643D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FA318"/>
  <w15:chartTrackingRefBased/>
  <w15:docId w15:val="{D213B63D-7EF9-4D41-9CC0-2BC2C4618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2016-02-13T22:33:00Z</dcterms:created>
  <dcterms:modified xsi:type="dcterms:W3CDTF">2016-02-13T22:36:00Z</dcterms:modified>
</cp:coreProperties>
</file>