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ADE7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871625E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</w:p>
    <w:p w14:paraId="50D775E8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</w:p>
    <w:p w14:paraId="74D3233D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2FBD2D2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1D39F46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Essex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5E922A3A" w14:textId="77777777" w:rsidR="002F3862" w:rsidRDefault="002F3862" w:rsidP="002F386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286ADF32" w14:textId="77777777" w:rsidR="002F3862" w:rsidRDefault="002F3862" w:rsidP="002F386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270138C3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</w:p>
    <w:p w14:paraId="74EB6222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</w:p>
    <w:p w14:paraId="0520B5A1" w14:textId="77777777" w:rsidR="002F3862" w:rsidRDefault="002F3862" w:rsidP="002F38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1539BE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BAB2A" w14:textId="77777777" w:rsidR="002F3862" w:rsidRDefault="002F3862" w:rsidP="009139A6">
      <w:r>
        <w:separator/>
      </w:r>
    </w:p>
  </w:endnote>
  <w:endnote w:type="continuationSeparator" w:id="0">
    <w:p w14:paraId="7C9A9276" w14:textId="77777777" w:rsidR="002F3862" w:rsidRDefault="002F38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997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03C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E9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75CCD" w14:textId="77777777" w:rsidR="002F3862" w:rsidRDefault="002F3862" w:rsidP="009139A6">
      <w:r>
        <w:separator/>
      </w:r>
    </w:p>
  </w:footnote>
  <w:footnote w:type="continuationSeparator" w:id="0">
    <w:p w14:paraId="3C6B9C9C" w14:textId="77777777" w:rsidR="002F3862" w:rsidRDefault="002F38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DE2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411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CA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862"/>
    <w:rsid w:val="000666E0"/>
    <w:rsid w:val="002510B7"/>
    <w:rsid w:val="002F386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FD1C1"/>
  <w15:chartTrackingRefBased/>
  <w15:docId w15:val="{78771AD7-6848-4644-9293-FBC18555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86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2022-05-29T20:51:00Z</dcterms:created>
  <dcterms:modified xsi:type="dcterms:W3CDTF">2022-05-29T20:52:00Z</dcterms:modified>
</cp:coreProperties>
</file>