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1510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DOWNE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FORSTER)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(d.1413)</w:t>
      </w:r>
    </w:p>
    <w:p w14:paraId="7322D75C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AACC861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8FF0B3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11FD76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F356A36" w14:textId="77777777" w:rsidR="0071058D" w:rsidRDefault="0071058D" w:rsidP="0071058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p.258)</w:t>
      </w:r>
    </w:p>
    <w:p w14:paraId="1F388B5C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74717EB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D87DB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01D591" w14:textId="77777777" w:rsidR="0071058D" w:rsidRDefault="0071058D" w:rsidP="00710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2023</w:t>
      </w:r>
    </w:p>
    <w:p w14:paraId="388DD8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88C3E" w14:textId="77777777" w:rsidR="0071058D" w:rsidRDefault="0071058D" w:rsidP="009139A6">
      <w:r>
        <w:separator/>
      </w:r>
    </w:p>
  </w:endnote>
  <w:endnote w:type="continuationSeparator" w:id="0">
    <w:p w14:paraId="1C02E38C" w14:textId="77777777" w:rsidR="0071058D" w:rsidRDefault="007105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C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C93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D6E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4A5E9" w14:textId="77777777" w:rsidR="0071058D" w:rsidRDefault="0071058D" w:rsidP="009139A6">
      <w:r>
        <w:separator/>
      </w:r>
    </w:p>
  </w:footnote>
  <w:footnote w:type="continuationSeparator" w:id="0">
    <w:p w14:paraId="0E49A303" w14:textId="77777777" w:rsidR="0071058D" w:rsidRDefault="007105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CD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C09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DE6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8D"/>
    <w:rsid w:val="000666E0"/>
    <w:rsid w:val="002510B7"/>
    <w:rsid w:val="005C130B"/>
    <w:rsid w:val="0071058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49336"/>
  <w15:chartTrackingRefBased/>
  <w15:docId w15:val="{3EA4DB8C-371D-4AE8-A728-E6F40B5E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58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2023-09-10T20:15:00Z</dcterms:created>
  <dcterms:modified xsi:type="dcterms:W3CDTF">2023-09-10T20:15:00Z</dcterms:modified>
</cp:coreProperties>
</file>