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B3EEC" w14:textId="77777777" w:rsidR="007E1CA6" w:rsidRDefault="007E1CA6" w:rsidP="007E1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 DOWNE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fl.1505)</w:t>
      </w:r>
    </w:p>
    <w:p w14:paraId="69D9DE9D" w14:textId="77777777" w:rsidR="007E1CA6" w:rsidRDefault="007E1CA6" w:rsidP="007E1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663E290A" w14:textId="77777777" w:rsidR="007E1CA6" w:rsidRDefault="007E1CA6" w:rsidP="007E1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B95612" w14:textId="77777777" w:rsidR="007E1CA6" w:rsidRDefault="007E1CA6" w:rsidP="007E1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27F0E4" w14:textId="77777777" w:rsidR="007E1CA6" w:rsidRDefault="007E1CA6" w:rsidP="007E1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Jun.1505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5513A83" w14:textId="77777777" w:rsidR="007E1CA6" w:rsidRDefault="007E1CA6" w:rsidP="007E1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https://www.kentarchaeology.org.uk/Research/Libr/Wills/NameOrder/D.htm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83E8BB5" w14:textId="77777777" w:rsidR="007E1CA6" w:rsidRDefault="007E1CA6" w:rsidP="007E1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82699D" w14:textId="77777777" w:rsidR="007E1CA6" w:rsidRDefault="007E1CA6" w:rsidP="007E1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1A4AC1" w14:textId="77777777" w:rsidR="007E1CA6" w:rsidRDefault="007E1CA6" w:rsidP="007E1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2022</w:t>
      </w:r>
    </w:p>
    <w:p w14:paraId="68DBDFC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DABAA" w14:textId="77777777" w:rsidR="007E1CA6" w:rsidRDefault="007E1CA6" w:rsidP="009139A6">
      <w:r>
        <w:separator/>
      </w:r>
    </w:p>
  </w:endnote>
  <w:endnote w:type="continuationSeparator" w:id="0">
    <w:p w14:paraId="08A0BA54" w14:textId="77777777" w:rsidR="007E1CA6" w:rsidRDefault="007E1C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CA1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1B2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7D4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4CA2E" w14:textId="77777777" w:rsidR="007E1CA6" w:rsidRDefault="007E1CA6" w:rsidP="009139A6">
      <w:r>
        <w:separator/>
      </w:r>
    </w:p>
  </w:footnote>
  <w:footnote w:type="continuationSeparator" w:id="0">
    <w:p w14:paraId="63977B19" w14:textId="77777777" w:rsidR="007E1CA6" w:rsidRDefault="007E1C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3A5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4E9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140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A6"/>
    <w:rsid w:val="000666E0"/>
    <w:rsid w:val="002510B7"/>
    <w:rsid w:val="005C130B"/>
    <w:rsid w:val="007E1CA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C3CF0"/>
  <w15:chartTrackingRefBased/>
  <w15:docId w15:val="{17E46773-C021-4A03-8F47-398752F91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E1C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D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2022-09-09T16:41:00Z</dcterms:created>
  <dcterms:modified xsi:type="dcterms:W3CDTF">2022-09-09T16:42:00Z</dcterms:modified>
</cp:coreProperties>
</file>