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41A" w:rsidRDefault="003B541A" w:rsidP="003B5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DOWNAM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B541A" w:rsidRDefault="003B541A" w:rsidP="003B5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3B541A" w:rsidRDefault="003B541A" w:rsidP="003B541A">
      <w:pPr>
        <w:rPr>
          <w:rFonts w:ascii="Times New Roman" w:hAnsi="Times New Roman" w:cs="Times New Roman"/>
        </w:rPr>
      </w:pPr>
    </w:p>
    <w:p w:rsidR="003B541A" w:rsidRDefault="003B541A" w:rsidP="003B541A">
      <w:pPr>
        <w:rPr>
          <w:rFonts w:ascii="Times New Roman" w:hAnsi="Times New Roman" w:cs="Times New Roman"/>
        </w:rPr>
      </w:pPr>
    </w:p>
    <w:p w:rsidR="003B541A" w:rsidRDefault="003B541A" w:rsidP="003B5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May of Aldreth by Haddenham,</w:t>
      </w:r>
    </w:p>
    <w:p w:rsidR="003B541A" w:rsidRDefault="003B541A" w:rsidP="003B5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Cambridgeshire(q.v.).</w:t>
      </w:r>
    </w:p>
    <w:p w:rsidR="003B541A" w:rsidRDefault="003B541A" w:rsidP="003B5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B541A" w:rsidRDefault="003B541A" w:rsidP="003B541A">
      <w:pPr>
        <w:rPr>
          <w:rFonts w:ascii="Times New Roman" w:hAnsi="Times New Roman" w:cs="Times New Roman"/>
        </w:rPr>
      </w:pPr>
    </w:p>
    <w:p w:rsidR="003B541A" w:rsidRDefault="003B541A" w:rsidP="003B541A">
      <w:pPr>
        <w:rPr>
          <w:rFonts w:ascii="Times New Roman" w:hAnsi="Times New Roman" w:cs="Times New Roman"/>
        </w:rPr>
      </w:pPr>
    </w:p>
    <w:p w:rsidR="003B541A" w:rsidRDefault="003B541A" w:rsidP="003B5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September 2017</w:t>
      </w:r>
    </w:p>
    <w:p w:rsidR="006B2F86" w:rsidRPr="00E71FC3" w:rsidRDefault="003B54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41A" w:rsidRDefault="003B541A" w:rsidP="00E71FC3">
      <w:r>
        <w:separator/>
      </w:r>
    </w:p>
  </w:endnote>
  <w:endnote w:type="continuationSeparator" w:id="0">
    <w:p w:rsidR="003B541A" w:rsidRDefault="003B54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41A" w:rsidRDefault="003B541A" w:rsidP="00E71FC3">
      <w:r>
        <w:separator/>
      </w:r>
    </w:p>
  </w:footnote>
  <w:footnote w:type="continuationSeparator" w:id="0">
    <w:p w:rsidR="003B541A" w:rsidRDefault="003B54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41A"/>
    <w:rsid w:val="001A7C09"/>
    <w:rsid w:val="003B541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3272CE-EEF1-4836-8551-D4D5B28C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54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54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2017-09-26T19:33:00Z</dcterms:created>
  <dcterms:modified xsi:type="dcterms:W3CDTF">2017-09-26T19:34:00Z</dcterms:modified>
</cp:coreProperties>
</file>