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29B" w:rsidRPr="00E77870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DOWN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Armourer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029B" w:rsidRDefault="0010029B" w:rsidP="001002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29B" w:rsidRDefault="0010029B" w:rsidP="00564E3C">
      <w:pPr>
        <w:spacing w:after="0" w:line="240" w:lineRule="auto"/>
      </w:pPr>
      <w:r>
        <w:separator/>
      </w:r>
    </w:p>
  </w:endnote>
  <w:endnote w:type="continuationSeparator" w:id="0">
    <w:p w:rsidR="0010029B" w:rsidRDefault="001002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029B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29B" w:rsidRDefault="0010029B" w:rsidP="00564E3C">
      <w:pPr>
        <w:spacing w:after="0" w:line="240" w:lineRule="auto"/>
      </w:pPr>
      <w:r>
        <w:separator/>
      </w:r>
    </w:p>
  </w:footnote>
  <w:footnote w:type="continuationSeparator" w:id="0">
    <w:p w:rsidR="0010029B" w:rsidRDefault="001002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29B"/>
    <w:rsid w:val="0010029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D865D-A43E-483D-92FB-A1EC8AB0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2015-12-17T21:20:00Z</dcterms:created>
  <dcterms:modified xsi:type="dcterms:W3CDTF">2015-12-17T21:21:00Z</dcterms:modified>
</cp:coreProperties>
</file>