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C4D9C" w14:textId="77777777" w:rsidR="00D439E9" w:rsidRDefault="00D439E9" w:rsidP="00D439E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DOWN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25AA2666" w14:textId="77777777" w:rsidR="00D439E9" w:rsidRDefault="00D439E9" w:rsidP="00D439E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Linton, Kent. Husbandman.</w:t>
      </w:r>
    </w:p>
    <w:p w14:paraId="0B8FF0E6" w14:textId="77777777" w:rsidR="00D439E9" w:rsidRDefault="00D439E9" w:rsidP="00D439E9">
      <w:pPr>
        <w:pStyle w:val="NoSpacing"/>
        <w:jc w:val="both"/>
        <w:rPr>
          <w:rFonts w:cs="Times New Roman"/>
          <w:szCs w:val="24"/>
        </w:rPr>
      </w:pPr>
    </w:p>
    <w:p w14:paraId="2C1952DD" w14:textId="77777777" w:rsidR="00D439E9" w:rsidRDefault="00D439E9" w:rsidP="00D439E9">
      <w:pPr>
        <w:pStyle w:val="NoSpacing"/>
        <w:jc w:val="both"/>
        <w:rPr>
          <w:rFonts w:cs="Times New Roman"/>
          <w:szCs w:val="24"/>
        </w:rPr>
      </w:pPr>
    </w:p>
    <w:p w14:paraId="628CC1AC" w14:textId="77777777" w:rsidR="00D439E9" w:rsidRDefault="00D439E9" w:rsidP="00D439E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Thomas </w:t>
      </w:r>
      <w:proofErr w:type="spellStart"/>
      <w:r>
        <w:rPr>
          <w:rFonts w:cs="Times New Roman"/>
          <w:szCs w:val="24"/>
        </w:rPr>
        <w:t>Rogger</w:t>
      </w:r>
      <w:proofErr w:type="spellEnd"/>
      <w:r>
        <w:rPr>
          <w:rFonts w:cs="Times New Roman"/>
          <w:szCs w:val="24"/>
        </w:rPr>
        <w:t>(q.v.) brought a plaint of debt against him and four others.</w:t>
      </w:r>
    </w:p>
    <w:p w14:paraId="4CEED813" w14:textId="77777777" w:rsidR="00D439E9" w:rsidRDefault="00D439E9" w:rsidP="00D439E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01E41CA9" w14:textId="77777777" w:rsidR="00D439E9" w:rsidRDefault="00D439E9" w:rsidP="00D439E9">
      <w:pPr>
        <w:pStyle w:val="NoSpacing"/>
        <w:jc w:val="both"/>
        <w:rPr>
          <w:rFonts w:cs="Times New Roman"/>
          <w:szCs w:val="24"/>
        </w:rPr>
      </w:pPr>
    </w:p>
    <w:p w14:paraId="272C2503" w14:textId="77777777" w:rsidR="00D439E9" w:rsidRDefault="00D439E9" w:rsidP="00D439E9">
      <w:pPr>
        <w:pStyle w:val="NoSpacing"/>
        <w:jc w:val="both"/>
        <w:rPr>
          <w:rFonts w:cs="Times New Roman"/>
          <w:szCs w:val="24"/>
        </w:rPr>
      </w:pPr>
    </w:p>
    <w:p w14:paraId="63949E9C" w14:textId="77777777" w:rsidR="00D439E9" w:rsidRDefault="00D439E9" w:rsidP="00D439E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 December 2023</w:t>
      </w:r>
    </w:p>
    <w:p w14:paraId="346726C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39E9F9" w14:textId="77777777" w:rsidR="00D439E9" w:rsidRDefault="00D439E9" w:rsidP="009139A6">
      <w:r>
        <w:separator/>
      </w:r>
    </w:p>
  </w:endnote>
  <w:endnote w:type="continuationSeparator" w:id="0">
    <w:p w14:paraId="657E1125" w14:textId="77777777" w:rsidR="00D439E9" w:rsidRDefault="00D439E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7753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BB5F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3E24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238521" w14:textId="77777777" w:rsidR="00D439E9" w:rsidRDefault="00D439E9" w:rsidP="009139A6">
      <w:r>
        <w:separator/>
      </w:r>
    </w:p>
  </w:footnote>
  <w:footnote w:type="continuationSeparator" w:id="0">
    <w:p w14:paraId="2DAA1575" w14:textId="77777777" w:rsidR="00D439E9" w:rsidRDefault="00D439E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ABF0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3145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BE10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9E9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439E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F942E"/>
  <w15:chartTrackingRefBased/>
  <w15:docId w15:val="{F1A47D6C-D851-4962-BFCD-53C6DBB2A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439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2024-01-18T20:16:00Z</dcterms:created>
  <dcterms:modified xsi:type="dcterms:W3CDTF">2024-01-18T20:18:00Z</dcterms:modified>
</cp:coreProperties>
</file>