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3875D" w14:textId="77777777" w:rsidR="000E0A63" w:rsidRPr="000E0A63" w:rsidRDefault="000E0A63" w:rsidP="000E0A63">
      <w:pPr>
        <w:pStyle w:val="NoSpacing"/>
        <w:jc w:val="both"/>
        <w:rPr>
          <w:rStyle w:val="Hyperlink"/>
          <w:u w:val="none"/>
        </w:rPr>
      </w:pPr>
      <w:bookmarkStart w:id="0" w:name="_GoBack"/>
      <w:r w:rsidRPr="000E0A63">
        <w:rPr>
          <w:rStyle w:val="Hyperlink"/>
        </w:rPr>
        <w:t>John DOWN</w:t>
      </w:r>
      <w:bookmarkEnd w:id="0"/>
      <w:r w:rsidRPr="000E0A63">
        <w:rPr>
          <w:rStyle w:val="Hyperlink"/>
          <w:u w:val="none"/>
        </w:rPr>
        <w:t xml:space="preserve">        (fl.1470)</w:t>
      </w:r>
    </w:p>
    <w:p w14:paraId="3B5CBFA5" w14:textId="77777777" w:rsidR="000E0A63" w:rsidRPr="000E0A63" w:rsidRDefault="000E0A63" w:rsidP="000E0A63">
      <w:pPr>
        <w:pStyle w:val="NoSpacing"/>
        <w:jc w:val="both"/>
        <w:rPr>
          <w:rStyle w:val="Hyperlink"/>
          <w:u w:val="none"/>
        </w:rPr>
      </w:pPr>
      <w:r w:rsidRPr="000E0A63">
        <w:rPr>
          <w:rStyle w:val="Hyperlink"/>
          <w:u w:val="none"/>
        </w:rPr>
        <w:t>of East Sutton, Kent.</w:t>
      </w:r>
    </w:p>
    <w:p w14:paraId="7030F401" w14:textId="77777777" w:rsidR="000E0A63" w:rsidRPr="000E0A63" w:rsidRDefault="000E0A63" w:rsidP="000E0A63">
      <w:pPr>
        <w:pStyle w:val="NoSpacing"/>
        <w:jc w:val="both"/>
        <w:rPr>
          <w:rStyle w:val="Hyperlink"/>
          <w:u w:val="none"/>
        </w:rPr>
      </w:pPr>
    </w:p>
    <w:p w14:paraId="210DCD1E" w14:textId="77777777" w:rsidR="000E0A63" w:rsidRPr="000E0A63" w:rsidRDefault="000E0A63" w:rsidP="000E0A63">
      <w:pPr>
        <w:pStyle w:val="NoSpacing"/>
        <w:jc w:val="both"/>
        <w:rPr>
          <w:rStyle w:val="Hyperlink"/>
          <w:u w:val="none"/>
        </w:rPr>
      </w:pPr>
    </w:p>
    <w:p w14:paraId="2982AA07" w14:textId="77777777" w:rsidR="000E0A63" w:rsidRPr="000E0A63" w:rsidRDefault="000E0A63" w:rsidP="000E0A63">
      <w:pPr>
        <w:pStyle w:val="NoSpacing"/>
        <w:jc w:val="both"/>
        <w:rPr>
          <w:rStyle w:val="Hyperlink"/>
          <w:u w:val="none"/>
        </w:rPr>
      </w:pPr>
      <w:r w:rsidRPr="000E0A63">
        <w:rPr>
          <w:rStyle w:val="Hyperlink"/>
          <w:u w:val="none"/>
        </w:rPr>
        <w:t>11 Aug.1470</w:t>
      </w:r>
      <w:r w:rsidRPr="000E0A63">
        <w:rPr>
          <w:rStyle w:val="Hyperlink"/>
          <w:u w:val="none"/>
        </w:rPr>
        <w:tab/>
        <w:t xml:space="preserve">He was one of those to whom Thomas Down of East Sutton(q.v.) granted </w:t>
      </w:r>
    </w:p>
    <w:p w14:paraId="14C195E1" w14:textId="77777777" w:rsidR="000E0A63" w:rsidRPr="000E0A63" w:rsidRDefault="000E0A63" w:rsidP="000E0A63">
      <w:pPr>
        <w:pStyle w:val="NoSpacing"/>
        <w:jc w:val="both"/>
        <w:rPr>
          <w:rStyle w:val="Hyperlink"/>
          <w:u w:val="none"/>
        </w:rPr>
      </w:pPr>
      <w:r w:rsidRPr="000E0A63">
        <w:rPr>
          <w:rStyle w:val="Hyperlink"/>
          <w:u w:val="none"/>
        </w:rPr>
        <w:tab/>
      </w:r>
      <w:r w:rsidRPr="000E0A63">
        <w:rPr>
          <w:rStyle w:val="Hyperlink"/>
          <w:u w:val="none"/>
        </w:rPr>
        <w:tab/>
        <w:t xml:space="preserve">a </w:t>
      </w:r>
      <w:proofErr w:type="spellStart"/>
      <w:r w:rsidRPr="000E0A63">
        <w:rPr>
          <w:rStyle w:val="Hyperlink"/>
          <w:u w:val="none"/>
        </w:rPr>
        <w:t>messuage</w:t>
      </w:r>
      <w:proofErr w:type="spellEnd"/>
      <w:r w:rsidRPr="000E0A63">
        <w:rPr>
          <w:rStyle w:val="Hyperlink"/>
          <w:u w:val="none"/>
        </w:rPr>
        <w:t xml:space="preserve"> and half an acre of land in East Sutton.</w:t>
      </w:r>
    </w:p>
    <w:p w14:paraId="619F8937" w14:textId="77777777" w:rsidR="000E0A63" w:rsidRPr="000E0A63" w:rsidRDefault="000E0A63" w:rsidP="000E0A63">
      <w:pPr>
        <w:pStyle w:val="NoSpacing"/>
        <w:jc w:val="both"/>
        <w:rPr>
          <w:rStyle w:val="Hyperlink"/>
          <w:u w:val="none"/>
        </w:rPr>
      </w:pPr>
      <w:r w:rsidRPr="000E0A63">
        <w:rPr>
          <w:rStyle w:val="Hyperlink"/>
          <w:u w:val="none"/>
        </w:rPr>
        <w:tab/>
      </w:r>
      <w:r w:rsidRPr="000E0A63">
        <w:rPr>
          <w:rStyle w:val="Hyperlink"/>
          <w:u w:val="none"/>
        </w:rPr>
        <w:tab/>
        <w:t>(P.R.O. ref. U/120)</w:t>
      </w:r>
    </w:p>
    <w:p w14:paraId="405FF0D3" w14:textId="77777777" w:rsidR="000E0A63" w:rsidRPr="000E0A63" w:rsidRDefault="000E0A63" w:rsidP="000E0A63">
      <w:pPr>
        <w:pStyle w:val="NoSpacing"/>
        <w:jc w:val="both"/>
        <w:rPr>
          <w:rStyle w:val="Hyperlink"/>
          <w:u w:val="none"/>
        </w:rPr>
      </w:pPr>
    </w:p>
    <w:p w14:paraId="3BA6B36E" w14:textId="77777777" w:rsidR="000E0A63" w:rsidRPr="000E0A63" w:rsidRDefault="000E0A63" w:rsidP="000E0A63">
      <w:pPr>
        <w:pStyle w:val="NoSpacing"/>
        <w:jc w:val="both"/>
        <w:rPr>
          <w:rStyle w:val="Hyperlink"/>
          <w:u w:val="none"/>
        </w:rPr>
      </w:pPr>
    </w:p>
    <w:p w14:paraId="053E6891" w14:textId="77777777" w:rsidR="000E0A63" w:rsidRPr="000E0A63" w:rsidRDefault="000E0A63" w:rsidP="000E0A63">
      <w:pPr>
        <w:pStyle w:val="NoSpacing"/>
        <w:jc w:val="both"/>
        <w:rPr>
          <w:rStyle w:val="Hyperlink"/>
          <w:u w:val="none"/>
        </w:rPr>
      </w:pPr>
      <w:r w:rsidRPr="000E0A63">
        <w:rPr>
          <w:rStyle w:val="Hyperlink"/>
          <w:u w:val="none"/>
        </w:rPr>
        <w:t>30 June 2019</w:t>
      </w:r>
    </w:p>
    <w:p w14:paraId="2FE5F830" w14:textId="77777777" w:rsidR="006B2F86" w:rsidRPr="000E0A63" w:rsidRDefault="000E0A63" w:rsidP="00E71FC3">
      <w:pPr>
        <w:pStyle w:val="NoSpacing"/>
      </w:pPr>
    </w:p>
    <w:sectPr w:rsidR="006B2F86" w:rsidRPr="000E0A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6ACE8" w14:textId="77777777" w:rsidR="000E0A63" w:rsidRDefault="000E0A63" w:rsidP="00E71FC3">
      <w:pPr>
        <w:spacing w:after="0" w:line="240" w:lineRule="auto"/>
      </w:pPr>
      <w:r>
        <w:separator/>
      </w:r>
    </w:p>
  </w:endnote>
  <w:endnote w:type="continuationSeparator" w:id="0">
    <w:p w14:paraId="395573FC" w14:textId="77777777" w:rsidR="000E0A63" w:rsidRDefault="000E0A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85D33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6F2800" w14:textId="77777777" w:rsidR="000E0A63" w:rsidRDefault="000E0A63" w:rsidP="00E71FC3">
      <w:pPr>
        <w:spacing w:after="0" w:line="240" w:lineRule="auto"/>
      </w:pPr>
      <w:r>
        <w:separator/>
      </w:r>
    </w:p>
  </w:footnote>
  <w:footnote w:type="continuationSeparator" w:id="0">
    <w:p w14:paraId="566FB9BB" w14:textId="77777777" w:rsidR="000E0A63" w:rsidRDefault="000E0A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A63"/>
    <w:rsid w:val="000E0A6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59593"/>
  <w15:chartTrackingRefBased/>
  <w15:docId w15:val="{C166B2B5-7B83-4568-B81E-A763FCADE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E0A6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2019-07-18T19:08:00Z</dcterms:created>
  <dcterms:modified xsi:type="dcterms:W3CDTF">2019-07-18T19:09:00Z</dcterms:modified>
</cp:coreProperties>
</file>