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3A7" w:rsidRDefault="003873A7" w:rsidP="003873A7">
      <w:pPr>
        <w:pStyle w:val="NoSpacing"/>
      </w:pPr>
      <w:r>
        <w:rPr>
          <w:u w:val="single"/>
        </w:rPr>
        <w:t>Thomas DOWLL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873A7" w:rsidRDefault="003873A7" w:rsidP="003873A7">
      <w:pPr>
        <w:pStyle w:val="NoSpacing"/>
      </w:pPr>
      <w:r>
        <w:t>of Peckham hundred, Kent.</w:t>
      </w:r>
    </w:p>
    <w:p w:rsidR="003873A7" w:rsidRDefault="003873A7" w:rsidP="003873A7">
      <w:pPr>
        <w:pStyle w:val="NoSpacing"/>
      </w:pPr>
    </w:p>
    <w:p w:rsidR="003873A7" w:rsidRDefault="003873A7" w:rsidP="003873A7">
      <w:pPr>
        <w:pStyle w:val="NoSpacing"/>
      </w:pPr>
    </w:p>
    <w:p w:rsidR="003873A7" w:rsidRDefault="003873A7" w:rsidP="003873A7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3873A7" w:rsidRDefault="003873A7" w:rsidP="003873A7">
      <w:pPr>
        <w:pStyle w:val="NoSpacing"/>
      </w:pPr>
    </w:p>
    <w:p w:rsidR="003873A7" w:rsidRDefault="003873A7" w:rsidP="003873A7">
      <w:pPr>
        <w:pStyle w:val="NoSpacing"/>
      </w:pPr>
    </w:p>
    <w:p w:rsidR="006B2F86" w:rsidRPr="003873A7" w:rsidRDefault="003873A7" w:rsidP="003873A7">
      <w:pPr>
        <w:pStyle w:val="NoSpacing"/>
      </w:pPr>
      <w:r>
        <w:t>6 August 2016</w:t>
      </w:r>
      <w:bookmarkStart w:id="0" w:name="_GoBack"/>
      <w:bookmarkEnd w:id="0"/>
    </w:p>
    <w:sectPr w:rsidR="006B2F86" w:rsidRPr="003873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3A7" w:rsidRDefault="003873A7" w:rsidP="00E71FC3">
      <w:pPr>
        <w:spacing w:after="0" w:line="240" w:lineRule="auto"/>
      </w:pPr>
      <w:r>
        <w:separator/>
      </w:r>
    </w:p>
  </w:endnote>
  <w:endnote w:type="continuationSeparator" w:id="0">
    <w:p w:rsidR="003873A7" w:rsidRDefault="00387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3A7" w:rsidRDefault="003873A7" w:rsidP="00E71FC3">
      <w:pPr>
        <w:spacing w:after="0" w:line="240" w:lineRule="auto"/>
      </w:pPr>
      <w:r>
        <w:separator/>
      </w:r>
    </w:p>
  </w:footnote>
  <w:footnote w:type="continuationSeparator" w:id="0">
    <w:p w:rsidR="003873A7" w:rsidRDefault="00387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A7"/>
    <w:rsid w:val="001A7C09"/>
    <w:rsid w:val="003873A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CE0C"/>
  <w15:chartTrackingRefBased/>
  <w15:docId w15:val="{CFBEAB10-1654-42AE-A98F-EA66749D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2016-08-06T20:13:00Z</dcterms:created>
  <dcterms:modified xsi:type="dcterms:W3CDTF">2016-08-06T20:14:00Z</dcterms:modified>
</cp:coreProperties>
</file>