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91B5C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fl.1450-1)</w:t>
      </w:r>
    </w:p>
    <w:p w14:paraId="776B5076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6AFAA6D9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FB91C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D3EC4" w14:textId="77777777" w:rsidR="00D54F77" w:rsidRPr="0009310B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65EDA5A4" w14:textId="77777777" w:rsidR="00D54F77" w:rsidRDefault="00D54F77" w:rsidP="00D54F7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68F86682" w14:textId="77777777" w:rsidR="00D54F77" w:rsidRDefault="00D54F77" w:rsidP="00D54F7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p.67)</w:t>
      </w:r>
    </w:p>
    <w:p w14:paraId="1C817294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55A14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D8197" w14:textId="77777777" w:rsidR="00D54F77" w:rsidRDefault="00D54F77" w:rsidP="00D54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2021</w:t>
      </w:r>
    </w:p>
    <w:p w14:paraId="52EEC6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6E4C7" w14:textId="77777777" w:rsidR="00D54F77" w:rsidRDefault="00D54F77" w:rsidP="009139A6">
      <w:r>
        <w:separator/>
      </w:r>
    </w:p>
  </w:endnote>
  <w:endnote w:type="continuationSeparator" w:id="0">
    <w:p w14:paraId="094FEEAF" w14:textId="77777777" w:rsidR="00D54F77" w:rsidRDefault="00D54F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59C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3B4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B029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EF77F" w14:textId="77777777" w:rsidR="00D54F77" w:rsidRDefault="00D54F77" w:rsidP="009139A6">
      <w:r>
        <w:separator/>
      </w:r>
    </w:p>
  </w:footnote>
  <w:footnote w:type="continuationSeparator" w:id="0">
    <w:p w14:paraId="1C714226" w14:textId="77777777" w:rsidR="00D54F77" w:rsidRDefault="00D54F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404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D23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D75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F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4F7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7E41"/>
  <w15:chartTrackingRefBased/>
  <w15:docId w15:val="{1E93E82C-2211-4C76-8582-FC42EAAB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2021-04-14T19:43:00Z</dcterms:created>
  <dcterms:modified xsi:type="dcterms:W3CDTF">2021-04-14T19:43:00Z</dcterms:modified>
</cp:coreProperties>
</file>