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909CDB" w14:textId="77777777" w:rsidR="00E851DA" w:rsidRDefault="00E851DA" w:rsidP="00E851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DOWGRADE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7DE6CF9" w14:textId="77777777" w:rsidR="00E851DA" w:rsidRDefault="00E851DA" w:rsidP="00E851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2B07907B" w14:textId="77777777" w:rsidR="00E851DA" w:rsidRDefault="00E851DA" w:rsidP="00E851DA">
      <w:pPr>
        <w:pStyle w:val="NoSpacing"/>
        <w:rPr>
          <w:rFonts w:cs="Times New Roman"/>
          <w:szCs w:val="24"/>
        </w:rPr>
      </w:pPr>
    </w:p>
    <w:p w14:paraId="5C3E9A9F" w14:textId="77777777" w:rsidR="00E851DA" w:rsidRDefault="00E851DA" w:rsidP="00E851DA">
      <w:pPr>
        <w:pStyle w:val="NoSpacing"/>
        <w:rPr>
          <w:rFonts w:cs="Times New Roman"/>
          <w:szCs w:val="24"/>
        </w:rPr>
      </w:pPr>
    </w:p>
    <w:p w14:paraId="68BE9ABA" w14:textId="77777777" w:rsidR="00E851DA" w:rsidRDefault="00E851DA" w:rsidP="00E851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became apprenticed to Robert Godewyn of London, draper(q.v.).</w:t>
      </w:r>
    </w:p>
    <w:p w14:paraId="7342D105" w14:textId="77777777" w:rsidR="00E851DA" w:rsidRDefault="00E851DA" w:rsidP="00E851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B7057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6559ABE5" w14:textId="77777777" w:rsidR="00E851DA" w:rsidRDefault="00E851DA" w:rsidP="00E851DA">
      <w:pPr>
        <w:pStyle w:val="NoSpacing"/>
        <w:rPr>
          <w:rFonts w:cs="Times New Roman"/>
          <w:szCs w:val="24"/>
        </w:rPr>
      </w:pPr>
    </w:p>
    <w:p w14:paraId="3C244C6E" w14:textId="77777777" w:rsidR="00E851DA" w:rsidRDefault="00E851DA" w:rsidP="00E851DA">
      <w:pPr>
        <w:pStyle w:val="NoSpacing"/>
        <w:rPr>
          <w:rFonts w:cs="Times New Roman"/>
          <w:szCs w:val="24"/>
        </w:rPr>
      </w:pPr>
    </w:p>
    <w:p w14:paraId="5794E270" w14:textId="77777777" w:rsidR="00E851DA" w:rsidRDefault="00E851DA" w:rsidP="00E851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October 2024</w:t>
      </w:r>
    </w:p>
    <w:p w14:paraId="5AB38CD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5A98A8" w14:textId="77777777" w:rsidR="00E851DA" w:rsidRDefault="00E851DA" w:rsidP="009139A6">
      <w:r>
        <w:separator/>
      </w:r>
    </w:p>
  </w:endnote>
  <w:endnote w:type="continuationSeparator" w:id="0">
    <w:p w14:paraId="3B728BBD" w14:textId="77777777" w:rsidR="00E851DA" w:rsidRDefault="00E851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DDE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5F02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05A2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B369F9" w14:textId="77777777" w:rsidR="00E851DA" w:rsidRDefault="00E851DA" w:rsidP="009139A6">
      <w:r>
        <w:separator/>
      </w:r>
    </w:p>
  </w:footnote>
  <w:footnote w:type="continuationSeparator" w:id="0">
    <w:p w14:paraId="05325C55" w14:textId="77777777" w:rsidR="00E851DA" w:rsidRDefault="00E851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56BF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90A2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5781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DA"/>
    <w:rsid w:val="000666E0"/>
    <w:rsid w:val="002510B7"/>
    <w:rsid w:val="00270799"/>
    <w:rsid w:val="0042611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851DA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D2E29"/>
  <w15:chartTrackingRefBased/>
  <w15:docId w15:val="{753D74BB-087B-448E-AEA8-B64CB06EC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851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2024-10-20T10:55:00Z</dcterms:created>
  <dcterms:modified xsi:type="dcterms:W3CDTF">2024-10-20T10:57:00Z</dcterms:modified>
</cp:coreProperties>
</file>