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DOWFFELD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Margaret Aylesford, widow of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A0D8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21-74)</w:t>
      </w: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80CE0" w:rsidRDefault="00B80CE0" w:rsidP="00B80C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2015</w:t>
      </w:r>
    </w:p>
    <w:sectPr w:rsidR="00DD5B8A" w:rsidRPr="00B80C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CE0" w:rsidRDefault="00B80CE0" w:rsidP="00564E3C">
      <w:pPr>
        <w:spacing w:after="0" w:line="240" w:lineRule="auto"/>
      </w:pPr>
      <w:r>
        <w:separator/>
      </w:r>
    </w:p>
  </w:endnote>
  <w:endnote w:type="continuationSeparator" w:id="0">
    <w:p w:rsidR="00B80CE0" w:rsidRDefault="00B80C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80CE0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CE0" w:rsidRDefault="00B80CE0" w:rsidP="00564E3C">
      <w:pPr>
        <w:spacing w:after="0" w:line="240" w:lineRule="auto"/>
      </w:pPr>
      <w:r>
        <w:separator/>
      </w:r>
    </w:p>
  </w:footnote>
  <w:footnote w:type="continuationSeparator" w:id="0">
    <w:p w:rsidR="00B80CE0" w:rsidRDefault="00B80C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E0"/>
    <w:rsid w:val="00372DC6"/>
    <w:rsid w:val="00564E3C"/>
    <w:rsid w:val="0064591D"/>
    <w:rsid w:val="00B80CE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8D411"/>
  <w15:chartTrackingRefBased/>
  <w15:docId w15:val="{1AC3AD48-61F4-4218-BDE7-6E7266F5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80C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2015-10-27T21:33:00Z</dcterms:created>
  <dcterms:modified xsi:type="dcterms:W3CDTF">2015-10-27T21:34:00Z</dcterms:modified>
</cp:coreProperties>
</file>