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40E96" w14:textId="528EDE2C" w:rsidR="00F9010E" w:rsidRDefault="00F9010E" w:rsidP="00F9010E">
      <w:pPr>
        <w:pStyle w:val="NoSpacing"/>
      </w:pPr>
      <w:r>
        <w:rPr>
          <w:u w:val="single"/>
        </w:rPr>
        <w:t>William DOWFFE</w:t>
      </w:r>
      <w:r>
        <w:t xml:space="preserve">       (fl.1478</w:t>
      </w:r>
      <w:r w:rsidR="00AC1883">
        <w:t>-80</w:t>
      </w:r>
      <w:r>
        <w:t>)</w:t>
      </w:r>
    </w:p>
    <w:p w14:paraId="77005ABE" w14:textId="080B5396" w:rsidR="00F9010E" w:rsidRDefault="00F9010E" w:rsidP="00F9010E">
      <w:pPr>
        <w:pStyle w:val="NoSpacing"/>
      </w:pPr>
      <w:r>
        <w:t xml:space="preserve">of </w:t>
      </w:r>
      <w:proofErr w:type="spellStart"/>
      <w:r>
        <w:t>Coverham</w:t>
      </w:r>
      <w:proofErr w:type="spellEnd"/>
      <w:r>
        <w:t xml:space="preserve"> Abbey.</w:t>
      </w:r>
    </w:p>
    <w:p w14:paraId="63A62B73" w14:textId="77777777" w:rsidR="00F9010E" w:rsidRDefault="00F9010E" w:rsidP="00F9010E">
      <w:pPr>
        <w:pStyle w:val="NoSpacing"/>
      </w:pPr>
    </w:p>
    <w:p w14:paraId="78DDC180" w14:textId="77777777" w:rsidR="00F9010E" w:rsidRDefault="00F9010E" w:rsidP="00F9010E">
      <w:pPr>
        <w:pStyle w:val="NoSpacing"/>
      </w:pPr>
    </w:p>
    <w:p w14:paraId="6E554CD3" w14:textId="77777777" w:rsidR="00F9010E" w:rsidRDefault="00F9010E" w:rsidP="00F9010E">
      <w:pPr>
        <w:pStyle w:val="NoSpacing"/>
      </w:pPr>
      <w:r>
        <w:t>16 May1478</w:t>
      </w:r>
      <w:r>
        <w:tab/>
        <w:t>He was ordained subdeacon in the conventual church of the Dominicans</w:t>
      </w:r>
    </w:p>
    <w:p w14:paraId="59712845" w14:textId="77777777" w:rsidR="00F9010E" w:rsidRDefault="00F9010E" w:rsidP="00F9010E">
      <w:pPr>
        <w:pStyle w:val="NoSpacing"/>
      </w:pPr>
      <w:r>
        <w:tab/>
      </w:r>
      <w:r>
        <w:tab/>
        <w:t>at York, by William Egremont, Bishop of Dromore(q.v.).</w:t>
      </w:r>
    </w:p>
    <w:p w14:paraId="6522D560" w14:textId="431DC1CB" w:rsidR="00F9010E" w:rsidRDefault="00F9010E" w:rsidP="00F9010E">
      <w:pPr>
        <w:pStyle w:val="NoSpacing"/>
      </w:pPr>
      <w:r>
        <w:tab/>
      </w:r>
      <w:r>
        <w:tab/>
        <w:t>(“York Clergy Ordinations 1475-1500” ed. David M. Smith p.38)</w:t>
      </w:r>
    </w:p>
    <w:p w14:paraId="3999FE82" w14:textId="77777777" w:rsidR="001A093D" w:rsidRPr="001A093D" w:rsidRDefault="001A093D" w:rsidP="001A093D">
      <w:pPr>
        <w:spacing w:after="0" w:line="240" w:lineRule="auto"/>
        <w:rPr>
          <w:rFonts w:eastAsia="Calibri"/>
        </w:rPr>
      </w:pPr>
      <w:r w:rsidRPr="001A093D">
        <w:rPr>
          <w:rFonts w:eastAsia="Calibri"/>
        </w:rPr>
        <w:t>19 Sep.1478</w:t>
      </w:r>
      <w:r w:rsidRPr="001A093D">
        <w:rPr>
          <w:rFonts w:eastAsia="Calibri"/>
        </w:rPr>
        <w:tab/>
        <w:t>He was ordained deacon in the conventual church of the Carmelites</w:t>
      </w:r>
    </w:p>
    <w:p w14:paraId="63C58855" w14:textId="77777777" w:rsidR="001A093D" w:rsidRPr="001A093D" w:rsidRDefault="001A093D" w:rsidP="001A093D">
      <w:pPr>
        <w:spacing w:after="0" w:line="240" w:lineRule="auto"/>
        <w:rPr>
          <w:rFonts w:eastAsia="Calibri"/>
        </w:rPr>
      </w:pPr>
      <w:r w:rsidRPr="001A093D">
        <w:rPr>
          <w:rFonts w:eastAsia="Calibri"/>
        </w:rPr>
        <w:tab/>
      </w:r>
      <w:r w:rsidRPr="001A093D">
        <w:rPr>
          <w:rFonts w:eastAsia="Calibri"/>
        </w:rPr>
        <w:tab/>
        <w:t>at York, by William Egremont, Bishop of Dromore(q.v.).</w:t>
      </w:r>
    </w:p>
    <w:p w14:paraId="67A072D8" w14:textId="516107AE" w:rsidR="001A093D" w:rsidRDefault="001A093D" w:rsidP="001A093D">
      <w:pPr>
        <w:pStyle w:val="NoSpacing"/>
        <w:rPr>
          <w:rFonts w:eastAsia="Calibri"/>
        </w:rPr>
      </w:pPr>
      <w:r w:rsidRPr="001A093D">
        <w:rPr>
          <w:rFonts w:eastAsia="Calibri"/>
        </w:rPr>
        <w:tab/>
      </w:r>
      <w:r w:rsidRPr="001A093D">
        <w:rPr>
          <w:rFonts w:eastAsia="Calibri"/>
        </w:rPr>
        <w:tab/>
        <w:t>(“York Clergy Ordinations 1475-1500” ed. David M. Smith p.40)</w:t>
      </w:r>
    </w:p>
    <w:p w14:paraId="2B7C4943" w14:textId="77777777" w:rsidR="00AC1883" w:rsidRPr="00AC1883" w:rsidRDefault="00AC1883" w:rsidP="00AC1883">
      <w:pPr>
        <w:spacing w:after="0" w:line="240" w:lineRule="auto"/>
        <w:rPr>
          <w:rFonts w:eastAsia="Calibri"/>
          <w:lang w:val="en-US"/>
        </w:rPr>
      </w:pPr>
      <w:r w:rsidRPr="00AC1883">
        <w:rPr>
          <w:rFonts w:eastAsia="Calibri"/>
          <w:lang w:val="en-US"/>
        </w:rPr>
        <w:t>23 Dec.1480</w:t>
      </w:r>
      <w:r w:rsidRPr="00AC1883">
        <w:rPr>
          <w:rFonts w:eastAsia="Calibri"/>
          <w:lang w:val="en-US"/>
        </w:rPr>
        <w:tab/>
        <w:t>He was ordained priest in the conventual church of the Austin Friars,</w:t>
      </w:r>
    </w:p>
    <w:p w14:paraId="5A135DDD" w14:textId="77777777" w:rsidR="00AC1883" w:rsidRPr="00AC1883" w:rsidRDefault="00AC1883" w:rsidP="00AC1883">
      <w:pPr>
        <w:spacing w:after="0" w:line="240" w:lineRule="auto"/>
        <w:rPr>
          <w:rFonts w:eastAsia="Calibri"/>
          <w:lang w:val="en-US"/>
        </w:rPr>
      </w:pPr>
      <w:r w:rsidRPr="00AC1883">
        <w:rPr>
          <w:rFonts w:eastAsia="Calibri"/>
          <w:lang w:val="en-US"/>
        </w:rPr>
        <w:tab/>
      </w:r>
      <w:r w:rsidRPr="00AC1883">
        <w:rPr>
          <w:rFonts w:eastAsia="Calibri"/>
          <w:lang w:val="en-US"/>
        </w:rPr>
        <w:tab/>
        <w:t>York, by William Egremont, Bishop of Dromore(q.v.).</w:t>
      </w:r>
    </w:p>
    <w:p w14:paraId="3404CEE9" w14:textId="77777777" w:rsidR="00AC1883" w:rsidRPr="00AC1883" w:rsidRDefault="00AC1883" w:rsidP="00AC1883">
      <w:pPr>
        <w:spacing w:after="0" w:line="240" w:lineRule="auto"/>
        <w:rPr>
          <w:rFonts w:eastAsia="Calibri"/>
        </w:rPr>
      </w:pPr>
      <w:r w:rsidRPr="00AC1883">
        <w:rPr>
          <w:rFonts w:eastAsia="Calibri"/>
          <w:lang w:val="en-US"/>
        </w:rPr>
        <w:tab/>
      </w:r>
      <w:r w:rsidRPr="00AC1883">
        <w:rPr>
          <w:rFonts w:eastAsia="Calibri"/>
          <w:lang w:val="en-US"/>
        </w:rPr>
        <w:tab/>
      </w:r>
      <w:r w:rsidRPr="00AC1883">
        <w:rPr>
          <w:rFonts w:eastAsia="Calibri"/>
        </w:rPr>
        <w:t>(“York Clergy Ordinations 1475-1500” ed. David M. Smith p.65)</w:t>
      </w:r>
    </w:p>
    <w:p w14:paraId="12706DF0" w14:textId="77777777" w:rsidR="00AC1883" w:rsidRDefault="00AC1883" w:rsidP="001A093D">
      <w:pPr>
        <w:pStyle w:val="NoSpacing"/>
      </w:pPr>
    </w:p>
    <w:p w14:paraId="0460BCD0" w14:textId="77777777" w:rsidR="00F9010E" w:rsidRDefault="00F9010E" w:rsidP="00F9010E">
      <w:pPr>
        <w:pStyle w:val="NoSpacing"/>
      </w:pPr>
    </w:p>
    <w:p w14:paraId="1CCF252F" w14:textId="7A90C26D" w:rsidR="00F9010E" w:rsidRDefault="00F9010E" w:rsidP="00F9010E">
      <w:pPr>
        <w:pStyle w:val="NoSpacing"/>
      </w:pPr>
    </w:p>
    <w:p w14:paraId="5BDDA922" w14:textId="1E7FD87E" w:rsidR="001A093D" w:rsidRDefault="001A093D" w:rsidP="00F9010E">
      <w:pPr>
        <w:pStyle w:val="NoSpacing"/>
      </w:pPr>
      <w:r>
        <w:t xml:space="preserve">  6 July 2020</w:t>
      </w:r>
    </w:p>
    <w:p w14:paraId="29A12E38" w14:textId="72173E94" w:rsidR="00AC1883" w:rsidRDefault="00AC1883" w:rsidP="00F9010E">
      <w:pPr>
        <w:pStyle w:val="NoSpacing"/>
      </w:pPr>
      <w:r>
        <w:t>22 October 2020</w:t>
      </w:r>
    </w:p>
    <w:p w14:paraId="07C996E7" w14:textId="51D24C52" w:rsidR="006B2F86" w:rsidRPr="00F9010E" w:rsidRDefault="00AC1883" w:rsidP="00E71FC3">
      <w:pPr>
        <w:pStyle w:val="NoSpacing"/>
      </w:pPr>
    </w:p>
    <w:sectPr w:rsidR="006B2F86" w:rsidRPr="00F901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76354" w14:textId="77777777" w:rsidR="00F9010E" w:rsidRDefault="00F9010E" w:rsidP="00E71FC3">
      <w:pPr>
        <w:spacing w:after="0" w:line="240" w:lineRule="auto"/>
      </w:pPr>
      <w:r>
        <w:separator/>
      </w:r>
    </w:p>
  </w:endnote>
  <w:endnote w:type="continuationSeparator" w:id="0">
    <w:p w14:paraId="5C367B42" w14:textId="77777777" w:rsidR="00F9010E" w:rsidRDefault="00F901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1B1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64F72" w14:textId="77777777" w:rsidR="00F9010E" w:rsidRDefault="00F9010E" w:rsidP="00E71FC3">
      <w:pPr>
        <w:spacing w:after="0" w:line="240" w:lineRule="auto"/>
      </w:pPr>
      <w:r>
        <w:separator/>
      </w:r>
    </w:p>
  </w:footnote>
  <w:footnote w:type="continuationSeparator" w:id="0">
    <w:p w14:paraId="66A2C7A9" w14:textId="77777777" w:rsidR="00F9010E" w:rsidRDefault="00F901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0E"/>
    <w:rsid w:val="001A093D"/>
    <w:rsid w:val="001A7C09"/>
    <w:rsid w:val="00577BD5"/>
    <w:rsid w:val="00656CBA"/>
    <w:rsid w:val="006A1F77"/>
    <w:rsid w:val="00733BE7"/>
    <w:rsid w:val="00AB52E8"/>
    <w:rsid w:val="00AC1883"/>
    <w:rsid w:val="00B16D3F"/>
    <w:rsid w:val="00BB41AC"/>
    <w:rsid w:val="00E71FC3"/>
    <w:rsid w:val="00EF4813"/>
    <w:rsid w:val="00F9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43930"/>
  <w15:chartTrackingRefBased/>
  <w15:docId w15:val="{4054403C-AB8B-40B9-BBB8-34B1EF6D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2020-02-18T15:06:00Z</dcterms:created>
  <dcterms:modified xsi:type="dcterms:W3CDTF">2020-10-22T11:47:00Z</dcterms:modified>
</cp:coreProperties>
</file>