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96236" w14:textId="77777777" w:rsidR="005E7222" w:rsidRDefault="005E7222" w:rsidP="005E7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DOWESYNG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619664A" w14:textId="77777777" w:rsidR="005E7222" w:rsidRDefault="005E7222" w:rsidP="005E7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Waltham Holy Cross, Essex. Yeoman.</w:t>
      </w:r>
    </w:p>
    <w:p w14:paraId="77761951" w14:textId="77777777" w:rsidR="005E7222" w:rsidRDefault="005E7222" w:rsidP="005E7222">
      <w:pPr>
        <w:rPr>
          <w:rFonts w:ascii="Times New Roman" w:hAnsi="Times New Roman" w:cs="Times New Roman"/>
        </w:rPr>
      </w:pPr>
    </w:p>
    <w:p w14:paraId="08B642F9" w14:textId="77777777" w:rsidR="005E7222" w:rsidRDefault="005E7222" w:rsidP="005E7222">
      <w:pPr>
        <w:rPr>
          <w:rFonts w:ascii="Times New Roman" w:hAnsi="Times New Roman" w:cs="Times New Roman"/>
        </w:rPr>
      </w:pPr>
    </w:p>
    <w:p w14:paraId="5333F863" w14:textId="77777777" w:rsidR="005E7222" w:rsidRDefault="005E7222" w:rsidP="005E7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Yarum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14:paraId="0BCCD512" w14:textId="77777777" w:rsidR="005E7222" w:rsidRDefault="005E7222" w:rsidP="005E722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Walter </w:t>
      </w:r>
      <w:proofErr w:type="spellStart"/>
      <w:r>
        <w:rPr>
          <w:rFonts w:ascii="Times New Roman" w:hAnsi="Times New Roman" w:cs="Times New Roman"/>
        </w:rPr>
        <w:t>Howeler</w:t>
      </w:r>
      <w:proofErr w:type="spellEnd"/>
      <w:r>
        <w:rPr>
          <w:rFonts w:ascii="Times New Roman" w:hAnsi="Times New Roman" w:cs="Times New Roman"/>
        </w:rPr>
        <w:t xml:space="preserve"> of Guildford, Surrey(q.v.), John </w:t>
      </w:r>
      <w:proofErr w:type="spellStart"/>
      <w:r>
        <w:rPr>
          <w:rFonts w:ascii="Times New Roman" w:hAnsi="Times New Roman" w:cs="Times New Roman"/>
        </w:rPr>
        <w:t>Gefford</w:t>
      </w:r>
      <w:proofErr w:type="spellEnd"/>
      <w:r>
        <w:rPr>
          <w:rFonts w:ascii="Times New Roman" w:hAnsi="Times New Roman" w:cs="Times New Roman"/>
        </w:rPr>
        <w:t xml:space="preserve"> of Holsworthy, Devon(q.v.), and James </w:t>
      </w:r>
      <w:proofErr w:type="spellStart"/>
      <w:r>
        <w:rPr>
          <w:rFonts w:ascii="Times New Roman" w:hAnsi="Times New Roman" w:cs="Times New Roman"/>
        </w:rPr>
        <w:t>Bechaump</w:t>
      </w:r>
      <w:proofErr w:type="spellEnd"/>
      <w:r>
        <w:rPr>
          <w:rFonts w:ascii="Times New Roman" w:hAnsi="Times New Roman" w:cs="Times New Roman"/>
        </w:rPr>
        <w:t xml:space="preserve"> of London, yeoman(q.v.).</w:t>
      </w:r>
    </w:p>
    <w:p w14:paraId="4C16C49E" w14:textId="77777777" w:rsidR="005E7222" w:rsidRDefault="005E7222" w:rsidP="005E7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081BA44" w14:textId="77777777" w:rsidR="005E7222" w:rsidRDefault="005E7222" w:rsidP="005E7222">
      <w:pPr>
        <w:rPr>
          <w:rFonts w:ascii="Times New Roman" w:hAnsi="Times New Roman" w:cs="Times New Roman"/>
        </w:rPr>
      </w:pPr>
    </w:p>
    <w:p w14:paraId="2BD38684" w14:textId="77777777" w:rsidR="005E7222" w:rsidRDefault="005E7222" w:rsidP="005E7222">
      <w:pPr>
        <w:rPr>
          <w:rFonts w:ascii="Times New Roman" w:hAnsi="Times New Roman" w:cs="Times New Roman"/>
        </w:rPr>
      </w:pPr>
    </w:p>
    <w:p w14:paraId="6CDC3830" w14:textId="77777777" w:rsidR="005E7222" w:rsidRDefault="005E7222" w:rsidP="005E7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 2019</w:t>
      </w:r>
    </w:p>
    <w:p w14:paraId="61805F86" w14:textId="7B1BFF00" w:rsidR="006B2F86" w:rsidRPr="00E71FC3" w:rsidRDefault="005E7222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8D08B" w14:textId="77777777" w:rsidR="005E7222" w:rsidRDefault="005E7222" w:rsidP="00E71FC3">
      <w:r>
        <w:separator/>
      </w:r>
    </w:p>
  </w:endnote>
  <w:endnote w:type="continuationSeparator" w:id="0">
    <w:p w14:paraId="219EADED" w14:textId="77777777" w:rsidR="005E7222" w:rsidRDefault="005E72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A95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D715F" w14:textId="77777777" w:rsidR="005E7222" w:rsidRDefault="005E7222" w:rsidP="00E71FC3">
      <w:r>
        <w:separator/>
      </w:r>
    </w:p>
  </w:footnote>
  <w:footnote w:type="continuationSeparator" w:id="0">
    <w:p w14:paraId="23300B85" w14:textId="77777777" w:rsidR="005E7222" w:rsidRDefault="005E72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22"/>
    <w:rsid w:val="001A7C09"/>
    <w:rsid w:val="00577BD5"/>
    <w:rsid w:val="005E722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A88C3"/>
  <w15:chartTrackingRefBased/>
  <w15:docId w15:val="{0304512D-F611-4FE9-A357-5135E43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2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7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2019-06-06T19:28:00Z</dcterms:created>
  <dcterms:modified xsi:type="dcterms:W3CDTF">2019-06-06T19:38:00Z</dcterms:modified>
</cp:coreProperties>
</file>