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C47E0" w14:textId="77777777" w:rsidR="00CB6A2F" w:rsidRDefault="00CB6A2F" w:rsidP="00CB6A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DOWESYNG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1EE3398" w14:textId="77777777" w:rsidR="00CB6A2F" w:rsidRDefault="00CB6A2F" w:rsidP="00CB6A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Snettisham, Norfolk. Husbandman.</w:t>
      </w:r>
    </w:p>
    <w:p w14:paraId="1A3E122E" w14:textId="77777777" w:rsidR="00CB6A2F" w:rsidRDefault="00CB6A2F" w:rsidP="00CB6A2F">
      <w:pPr>
        <w:rPr>
          <w:rFonts w:ascii="Times New Roman" w:hAnsi="Times New Roman" w:cs="Times New Roman"/>
        </w:rPr>
      </w:pPr>
    </w:p>
    <w:p w14:paraId="5A4C3EE2" w14:textId="77777777" w:rsidR="00CB6A2F" w:rsidRDefault="00CB6A2F" w:rsidP="00CB6A2F">
      <w:pPr>
        <w:rPr>
          <w:rFonts w:ascii="Times New Roman" w:hAnsi="Times New Roman" w:cs="Times New Roman"/>
        </w:rPr>
      </w:pPr>
    </w:p>
    <w:p w14:paraId="3A154B94" w14:textId="77777777" w:rsidR="00CB6A2F" w:rsidRDefault="00CB6A2F" w:rsidP="00CB6A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5E0140AF" w14:textId="77777777" w:rsidR="00CB6A2F" w:rsidRDefault="00CB6A2F" w:rsidP="00CB6A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Rough of Sheringham(q.v.), William </w:t>
      </w:r>
      <w:proofErr w:type="spellStart"/>
      <w:r>
        <w:rPr>
          <w:rFonts w:ascii="Times New Roman" w:hAnsi="Times New Roman" w:cs="Times New Roman"/>
        </w:rPr>
        <w:t>Skepper</w:t>
      </w:r>
      <w:proofErr w:type="spellEnd"/>
      <w:r>
        <w:rPr>
          <w:rFonts w:ascii="Times New Roman" w:hAnsi="Times New Roman" w:cs="Times New Roman"/>
        </w:rPr>
        <w:t xml:space="preserve"> of Thetford(q.v.),</w:t>
      </w:r>
    </w:p>
    <w:p w14:paraId="711B6432" w14:textId="77777777" w:rsidR="00CB6A2F" w:rsidRDefault="00CB6A2F" w:rsidP="00CB6A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Dory of Aylsham(q.v.) and John Matson of </w:t>
      </w:r>
      <w:proofErr w:type="spellStart"/>
      <w:r>
        <w:rPr>
          <w:rFonts w:ascii="Times New Roman" w:hAnsi="Times New Roman" w:cs="Times New Roman"/>
        </w:rPr>
        <w:t>Crowmer</w:t>
      </w:r>
      <w:proofErr w:type="spellEnd"/>
      <w:r>
        <w:rPr>
          <w:rFonts w:ascii="Times New Roman" w:hAnsi="Times New Roman" w:cs="Times New Roman"/>
        </w:rPr>
        <w:t>(q.v.).</w:t>
      </w:r>
    </w:p>
    <w:p w14:paraId="42DFBE36" w14:textId="77777777" w:rsidR="00CB6A2F" w:rsidRDefault="00CB6A2F" w:rsidP="00CB6A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C90F4C3" w14:textId="77777777" w:rsidR="00CB6A2F" w:rsidRDefault="00CB6A2F" w:rsidP="00CB6A2F">
      <w:pPr>
        <w:rPr>
          <w:rFonts w:ascii="Times New Roman" w:hAnsi="Times New Roman" w:cs="Times New Roman"/>
        </w:rPr>
      </w:pPr>
    </w:p>
    <w:p w14:paraId="000A99D6" w14:textId="77777777" w:rsidR="00CB6A2F" w:rsidRDefault="00CB6A2F" w:rsidP="00CB6A2F">
      <w:pPr>
        <w:rPr>
          <w:rFonts w:ascii="Times New Roman" w:hAnsi="Times New Roman" w:cs="Times New Roman"/>
        </w:rPr>
      </w:pPr>
    </w:p>
    <w:p w14:paraId="31BC54AD" w14:textId="77777777" w:rsidR="00CB6A2F" w:rsidRDefault="00CB6A2F" w:rsidP="00CB6A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2019</w:t>
      </w:r>
    </w:p>
    <w:p w14:paraId="59AABAE1" w14:textId="77777777" w:rsidR="006B2F86" w:rsidRPr="00E71FC3" w:rsidRDefault="00CB6A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10331" w14:textId="77777777" w:rsidR="00CB6A2F" w:rsidRDefault="00CB6A2F" w:rsidP="00E71FC3">
      <w:r>
        <w:separator/>
      </w:r>
    </w:p>
  </w:endnote>
  <w:endnote w:type="continuationSeparator" w:id="0">
    <w:p w14:paraId="327CCA59" w14:textId="77777777" w:rsidR="00CB6A2F" w:rsidRDefault="00CB6A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C49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027C7" w14:textId="77777777" w:rsidR="00CB6A2F" w:rsidRDefault="00CB6A2F" w:rsidP="00E71FC3">
      <w:r>
        <w:separator/>
      </w:r>
    </w:p>
  </w:footnote>
  <w:footnote w:type="continuationSeparator" w:id="0">
    <w:p w14:paraId="1F57E9F5" w14:textId="77777777" w:rsidR="00CB6A2F" w:rsidRDefault="00CB6A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A2F"/>
    <w:rsid w:val="001A7C09"/>
    <w:rsid w:val="00577BD5"/>
    <w:rsid w:val="00656CBA"/>
    <w:rsid w:val="006A1F77"/>
    <w:rsid w:val="00733BE7"/>
    <w:rsid w:val="00AB52E8"/>
    <w:rsid w:val="00B16D3F"/>
    <w:rsid w:val="00BB41AC"/>
    <w:rsid w:val="00CB6A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A135D"/>
  <w15:chartTrackingRefBased/>
  <w15:docId w15:val="{D4AB03A8-B5F6-4268-B0E3-769B93EC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6A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B6A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2019-01-22T22:28:00Z</dcterms:created>
  <dcterms:modified xsi:type="dcterms:W3CDTF">2019-01-22T22:28:00Z</dcterms:modified>
</cp:coreProperties>
</file>