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D1915" w14:textId="77777777" w:rsidR="00F60C15" w:rsidRDefault="00F60C15" w:rsidP="00F60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DOWESON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4E805EF" w14:textId="77777777" w:rsidR="00F60C15" w:rsidRDefault="00F60C15" w:rsidP="00F60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Fabric dyer.</w:t>
      </w:r>
    </w:p>
    <w:p w14:paraId="44386A5B" w14:textId="77777777" w:rsidR="00F60C15" w:rsidRDefault="00F60C15" w:rsidP="00F60C15">
      <w:pPr>
        <w:rPr>
          <w:rFonts w:ascii="Times New Roman" w:hAnsi="Times New Roman" w:cs="Times New Roman"/>
        </w:rPr>
      </w:pPr>
    </w:p>
    <w:p w14:paraId="4354F84E" w14:textId="77777777" w:rsidR="00F60C15" w:rsidRDefault="00F60C15" w:rsidP="00F60C15">
      <w:pPr>
        <w:rPr>
          <w:rFonts w:ascii="Times New Roman" w:hAnsi="Times New Roman" w:cs="Times New Roman"/>
        </w:rPr>
      </w:pPr>
    </w:p>
    <w:p w14:paraId="2DC69A9C" w14:textId="77777777" w:rsidR="00F60C15" w:rsidRDefault="00F60C15" w:rsidP="00F60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Robertson(q.v.) brought a plaint of debt against him.</w:t>
      </w:r>
    </w:p>
    <w:p w14:paraId="37261715" w14:textId="77777777" w:rsidR="00F60C15" w:rsidRDefault="00F60C15" w:rsidP="00F60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B505440" w14:textId="77777777" w:rsidR="00F60C15" w:rsidRDefault="00F60C15" w:rsidP="00F60C15">
      <w:pPr>
        <w:rPr>
          <w:rFonts w:ascii="Times New Roman" w:hAnsi="Times New Roman" w:cs="Times New Roman"/>
        </w:rPr>
      </w:pPr>
    </w:p>
    <w:p w14:paraId="63BCE9FF" w14:textId="77777777" w:rsidR="00F60C15" w:rsidRDefault="00F60C15" w:rsidP="00F60C15">
      <w:pPr>
        <w:rPr>
          <w:rFonts w:ascii="Times New Roman" w:hAnsi="Times New Roman" w:cs="Times New Roman"/>
        </w:rPr>
      </w:pPr>
    </w:p>
    <w:p w14:paraId="6169D82A" w14:textId="77777777" w:rsidR="00F60C15" w:rsidRDefault="00F60C15" w:rsidP="00F60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2018</w:t>
      </w:r>
    </w:p>
    <w:p w14:paraId="3FD0BF75" w14:textId="77777777" w:rsidR="006B2F86" w:rsidRPr="00E71FC3" w:rsidRDefault="00F60C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748B4" w14:textId="77777777" w:rsidR="00F60C15" w:rsidRDefault="00F60C15" w:rsidP="00E71FC3">
      <w:r>
        <w:separator/>
      </w:r>
    </w:p>
  </w:endnote>
  <w:endnote w:type="continuationSeparator" w:id="0">
    <w:p w14:paraId="3374F332" w14:textId="77777777" w:rsidR="00F60C15" w:rsidRDefault="00F60C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3F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DB861" w14:textId="77777777" w:rsidR="00F60C15" w:rsidRDefault="00F60C15" w:rsidP="00E71FC3">
      <w:r>
        <w:separator/>
      </w:r>
    </w:p>
  </w:footnote>
  <w:footnote w:type="continuationSeparator" w:id="0">
    <w:p w14:paraId="62A8E7E2" w14:textId="77777777" w:rsidR="00F60C15" w:rsidRDefault="00F60C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CC231"/>
  <w15:chartTrackingRefBased/>
  <w15:docId w15:val="{2AC82B35-7CCF-4A09-B478-83358A8D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0C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60C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2018-11-30T22:18:00Z</dcterms:created>
  <dcterms:modified xsi:type="dcterms:W3CDTF">2018-11-30T22:18:00Z</dcterms:modified>
</cp:coreProperties>
</file>