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9E175" w14:textId="513935A3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DOWESON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72-3)</w:t>
      </w:r>
    </w:p>
    <w:p w14:paraId="42FB36DF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3A74DC08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A02A3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3F7FD" w14:textId="5294CD13" w:rsidR="008269BF" w:rsidRP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>:     James(q.v.).</w:t>
      </w:r>
    </w:p>
    <w:p w14:paraId="513D7768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3E1AAA19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1FFC4857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0017B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59749" w14:textId="4061ABFA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72-3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(ibid.)</w:t>
      </w:r>
    </w:p>
    <w:p w14:paraId="6BB9AFEC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9ED9DC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18A0C4" w14:textId="77777777" w:rsidR="008269BF" w:rsidRDefault="008269BF" w:rsidP="008269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4C13FADD" w14:textId="65DC62DB" w:rsidR="00BA00AB" w:rsidRPr="008269B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269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742C7" w14:textId="77777777" w:rsidR="008269BF" w:rsidRDefault="008269BF" w:rsidP="009139A6">
      <w:r>
        <w:separator/>
      </w:r>
    </w:p>
  </w:endnote>
  <w:endnote w:type="continuationSeparator" w:id="0">
    <w:p w14:paraId="732AB9C7" w14:textId="77777777" w:rsidR="008269BF" w:rsidRDefault="008269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E38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6A3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0FE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BC46E" w14:textId="77777777" w:rsidR="008269BF" w:rsidRDefault="008269BF" w:rsidP="009139A6">
      <w:r>
        <w:separator/>
      </w:r>
    </w:p>
  </w:footnote>
  <w:footnote w:type="continuationSeparator" w:id="0">
    <w:p w14:paraId="45C8704F" w14:textId="77777777" w:rsidR="008269BF" w:rsidRDefault="008269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87D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5A8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7F3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BF"/>
    <w:rsid w:val="000666E0"/>
    <w:rsid w:val="002510B7"/>
    <w:rsid w:val="005C130B"/>
    <w:rsid w:val="008269B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52653"/>
  <w15:chartTrackingRefBased/>
  <w15:docId w15:val="{D7E204ED-0D4C-4539-9D44-373AE8AB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2021-04-06T07:43:00Z</dcterms:created>
  <dcterms:modified xsi:type="dcterms:W3CDTF">2021-04-06T08:13:00Z</dcterms:modified>
</cp:coreProperties>
</file>