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DD6BA6" w14:textId="77777777" w:rsidR="00A544AA" w:rsidRDefault="00A544AA" w:rsidP="00A544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DOWESON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fl.1425)</w:t>
      </w:r>
    </w:p>
    <w:p w14:paraId="4E779A0B" w14:textId="77777777" w:rsidR="00A544AA" w:rsidRDefault="00A544AA" w:rsidP="00A544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Scarborough. Shearman.</w:t>
      </w:r>
    </w:p>
    <w:p w14:paraId="5D5D708F" w14:textId="77777777" w:rsidR="00A544AA" w:rsidRDefault="00A544AA" w:rsidP="00A544AA">
      <w:pPr>
        <w:pStyle w:val="NoSpacing"/>
        <w:rPr>
          <w:rFonts w:cs="Times New Roman"/>
          <w:szCs w:val="24"/>
        </w:rPr>
      </w:pPr>
    </w:p>
    <w:p w14:paraId="64B4129C" w14:textId="77777777" w:rsidR="00A544AA" w:rsidRDefault="00A544AA" w:rsidP="00A544AA">
      <w:pPr>
        <w:pStyle w:val="NoSpacing"/>
        <w:rPr>
          <w:rFonts w:cs="Times New Roman"/>
          <w:szCs w:val="24"/>
        </w:rPr>
      </w:pPr>
    </w:p>
    <w:p w14:paraId="6B3AE3C1" w14:textId="77777777" w:rsidR="00A544AA" w:rsidRDefault="00A544AA" w:rsidP="00A544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1425</w:t>
      </w:r>
      <w:r>
        <w:rPr>
          <w:rFonts w:cs="Times New Roman"/>
          <w:szCs w:val="24"/>
        </w:rPr>
        <w:tab/>
        <w:t xml:space="preserve">Richard Danyell(q.v.) brought a plaint of a breach of the Statute of </w:t>
      </w:r>
    </w:p>
    <w:p w14:paraId="4D405155" w14:textId="77777777" w:rsidR="00A544AA" w:rsidRDefault="00A544AA" w:rsidP="00A544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Labourers</w:t>
      </w:r>
      <w:proofErr w:type="spellEnd"/>
      <w:r>
        <w:rPr>
          <w:rFonts w:cs="Times New Roman"/>
          <w:szCs w:val="24"/>
        </w:rPr>
        <w:t xml:space="preserve"> against him.</w:t>
      </w:r>
    </w:p>
    <w:p w14:paraId="377D0B36" w14:textId="77777777" w:rsidR="00A544AA" w:rsidRDefault="00A544AA" w:rsidP="00A544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63962">
          <w:rPr>
            <w:rStyle w:val="Hyperlink"/>
            <w:rFonts w:cs="Times New Roman"/>
            <w:szCs w:val="24"/>
          </w:rPr>
          <w:t>https://waalt.uh.edu/index.php/CP40/656</w:t>
        </w:r>
      </w:hyperlink>
      <w:r>
        <w:rPr>
          <w:rFonts w:cs="Times New Roman"/>
          <w:szCs w:val="24"/>
        </w:rPr>
        <w:t xml:space="preserve"> )</w:t>
      </w:r>
    </w:p>
    <w:p w14:paraId="5323EE95" w14:textId="77777777" w:rsidR="00A544AA" w:rsidRDefault="00A544AA" w:rsidP="00A544AA">
      <w:pPr>
        <w:pStyle w:val="NoSpacing"/>
        <w:rPr>
          <w:rFonts w:cs="Times New Roman"/>
          <w:szCs w:val="24"/>
        </w:rPr>
      </w:pPr>
    </w:p>
    <w:p w14:paraId="2484AD69" w14:textId="77777777" w:rsidR="00A544AA" w:rsidRDefault="00A544AA" w:rsidP="00A544AA">
      <w:pPr>
        <w:pStyle w:val="NoSpacing"/>
        <w:rPr>
          <w:rFonts w:cs="Times New Roman"/>
          <w:szCs w:val="24"/>
        </w:rPr>
      </w:pPr>
    </w:p>
    <w:p w14:paraId="10FD6279" w14:textId="77777777" w:rsidR="00A544AA" w:rsidRDefault="00A544AA" w:rsidP="00A544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May 2022</w:t>
      </w:r>
    </w:p>
    <w:p w14:paraId="562C4093" w14:textId="65C1AC30" w:rsidR="00A544AA" w:rsidRPr="00A544AA" w:rsidRDefault="00A544AA" w:rsidP="009139A6">
      <w:pPr>
        <w:pStyle w:val="NoSpacing"/>
        <w:rPr>
          <w:rFonts w:cs="Times New Roman"/>
          <w:szCs w:val="24"/>
        </w:rPr>
      </w:pPr>
    </w:p>
    <w:sectPr w:rsidR="00A544AA" w:rsidRPr="00A544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C6C456" w14:textId="77777777" w:rsidR="00413715" w:rsidRDefault="00413715" w:rsidP="009139A6">
      <w:r>
        <w:separator/>
      </w:r>
    </w:p>
  </w:endnote>
  <w:endnote w:type="continuationSeparator" w:id="0">
    <w:p w14:paraId="1965C8E3" w14:textId="77777777" w:rsidR="00413715" w:rsidRDefault="004137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85CB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0710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B6C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D0C4FC" w14:textId="77777777" w:rsidR="00413715" w:rsidRDefault="00413715" w:rsidP="009139A6">
      <w:r>
        <w:separator/>
      </w:r>
    </w:p>
  </w:footnote>
  <w:footnote w:type="continuationSeparator" w:id="0">
    <w:p w14:paraId="42C1D5D1" w14:textId="77777777" w:rsidR="00413715" w:rsidRDefault="004137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40C0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ADB1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C3E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715"/>
    <w:rsid w:val="000666E0"/>
    <w:rsid w:val="002510B7"/>
    <w:rsid w:val="00270799"/>
    <w:rsid w:val="003A7117"/>
    <w:rsid w:val="00413715"/>
    <w:rsid w:val="005C130B"/>
    <w:rsid w:val="00826F5C"/>
    <w:rsid w:val="009139A6"/>
    <w:rsid w:val="009411C2"/>
    <w:rsid w:val="009448BB"/>
    <w:rsid w:val="00947624"/>
    <w:rsid w:val="00A3176C"/>
    <w:rsid w:val="00A544AA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25005"/>
  <w15:chartTrackingRefBased/>
  <w15:docId w15:val="{B285A7AD-9C47-40D1-B186-B29742B2F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137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3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18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2024-05-12T06:42:00Z</dcterms:created>
  <dcterms:modified xsi:type="dcterms:W3CDTF">2024-05-12T07:02:00Z</dcterms:modified>
</cp:coreProperties>
</file>