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82DEA" w14:textId="77777777" w:rsidR="00824C35" w:rsidRDefault="00824C35" w:rsidP="00824C35">
      <w:pPr>
        <w:pStyle w:val="NoSpacing"/>
      </w:pPr>
      <w:r>
        <w:rPr>
          <w:u w:val="single"/>
        </w:rPr>
        <w:t>Robert DOWESET</w:t>
      </w:r>
      <w:r>
        <w:t xml:space="preserve">      (fl.1483)</w:t>
      </w:r>
    </w:p>
    <w:p w14:paraId="3C364768" w14:textId="77777777" w:rsidR="00824C35" w:rsidRDefault="00824C35" w:rsidP="00824C35">
      <w:pPr>
        <w:pStyle w:val="NoSpacing"/>
      </w:pPr>
    </w:p>
    <w:p w14:paraId="095E3767" w14:textId="77777777" w:rsidR="00824C35" w:rsidRDefault="00824C35" w:rsidP="00824C35">
      <w:pPr>
        <w:pStyle w:val="NoSpacing"/>
      </w:pPr>
    </w:p>
    <w:p w14:paraId="7E801CFE" w14:textId="77777777" w:rsidR="00824C35" w:rsidRDefault="00824C35" w:rsidP="00824C35">
      <w:pPr>
        <w:pStyle w:val="NoSpacing"/>
      </w:pPr>
      <w:r>
        <w:tab/>
        <w:t>1483</w:t>
      </w:r>
      <w:r>
        <w:tab/>
        <w:t xml:space="preserve">He made a plaint of debt against John </w:t>
      </w:r>
      <w:proofErr w:type="spellStart"/>
      <w:r>
        <w:t>Whebull</w:t>
      </w:r>
      <w:proofErr w:type="spellEnd"/>
      <w:r>
        <w:t xml:space="preserve"> of Moreton, Essex(q.v.).</w:t>
      </w:r>
    </w:p>
    <w:p w14:paraId="13E52D6B" w14:textId="77777777" w:rsidR="00824C35" w:rsidRDefault="00824C35" w:rsidP="00824C35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5A0C2023" w14:textId="77777777" w:rsidR="00824C35" w:rsidRDefault="00824C35" w:rsidP="00824C35">
      <w:pPr>
        <w:pStyle w:val="NoSpacing"/>
      </w:pPr>
    </w:p>
    <w:p w14:paraId="1E39B662" w14:textId="77777777" w:rsidR="00824C35" w:rsidRDefault="00824C35" w:rsidP="00824C35">
      <w:pPr>
        <w:pStyle w:val="NoSpacing"/>
      </w:pPr>
    </w:p>
    <w:p w14:paraId="27169503" w14:textId="77777777" w:rsidR="00824C35" w:rsidRDefault="00824C35" w:rsidP="00824C35">
      <w:pPr>
        <w:pStyle w:val="NoSpacing"/>
      </w:pPr>
      <w:r>
        <w:t>20 January 2020</w:t>
      </w:r>
    </w:p>
    <w:p w14:paraId="4EF91186" w14:textId="77777777" w:rsidR="006B2F86" w:rsidRPr="00E71FC3" w:rsidRDefault="00824C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0CC32" w14:textId="77777777" w:rsidR="00824C35" w:rsidRDefault="00824C35" w:rsidP="00E71FC3">
      <w:pPr>
        <w:spacing w:after="0" w:line="240" w:lineRule="auto"/>
      </w:pPr>
      <w:r>
        <w:separator/>
      </w:r>
    </w:p>
  </w:endnote>
  <w:endnote w:type="continuationSeparator" w:id="0">
    <w:p w14:paraId="35E22DD0" w14:textId="77777777" w:rsidR="00824C35" w:rsidRDefault="00824C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FDA1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21DFE" w14:textId="77777777" w:rsidR="00824C35" w:rsidRDefault="00824C35" w:rsidP="00E71FC3">
      <w:pPr>
        <w:spacing w:after="0" w:line="240" w:lineRule="auto"/>
      </w:pPr>
      <w:r>
        <w:separator/>
      </w:r>
    </w:p>
  </w:footnote>
  <w:footnote w:type="continuationSeparator" w:id="0">
    <w:p w14:paraId="5B3BFFB1" w14:textId="77777777" w:rsidR="00824C35" w:rsidRDefault="00824C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35"/>
    <w:rsid w:val="001A7C09"/>
    <w:rsid w:val="00577BD5"/>
    <w:rsid w:val="006A1F77"/>
    <w:rsid w:val="00733BE7"/>
    <w:rsid w:val="00824C3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4931E"/>
  <w15:chartTrackingRefBased/>
  <w15:docId w15:val="{DFAF9862-BA44-478F-96C6-BDEF1387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24C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2020-01-30T21:14:00Z</dcterms:created>
  <dcterms:modified xsi:type="dcterms:W3CDTF">2020-01-30T21:15:00Z</dcterms:modified>
</cp:coreProperties>
</file>