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74BF" w14:textId="46E2974B" w:rsidR="00FC6E11" w:rsidRDefault="00FC6E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DOWERS</w:t>
      </w:r>
      <w:r>
        <w:rPr>
          <w:rFonts w:cs="Times New Roman"/>
          <w:szCs w:val="24"/>
        </w:rPr>
        <w:t xml:space="preserve">        (fl.1499)</w:t>
      </w:r>
    </w:p>
    <w:p w14:paraId="200B6E43" w14:textId="75D1864A" w:rsidR="00FC6E11" w:rsidRDefault="002B6C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FF2E29A" w14:textId="77777777" w:rsidR="002B6C3A" w:rsidRDefault="002B6C3A" w:rsidP="009139A6">
      <w:pPr>
        <w:pStyle w:val="NoSpacing"/>
        <w:rPr>
          <w:rFonts w:cs="Times New Roman"/>
          <w:szCs w:val="24"/>
        </w:rPr>
      </w:pPr>
    </w:p>
    <w:p w14:paraId="5FBA40CA" w14:textId="77777777" w:rsidR="002B6C3A" w:rsidRDefault="002B6C3A" w:rsidP="009139A6">
      <w:pPr>
        <w:pStyle w:val="NoSpacing"/>
        <w:rPr>
          <w:rFonts w:cs="Times New Roman"/>
          <w:szCs w:val="24"/>
        </w:rPr>
      </w:pPr>
    </w:p>
    <w:p w14:paraId="4D7C40DC" w14:textId="219A85D9" w:rsidR="002B6C3A" w:rsidRDefault="002B6C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He became a Freeman.</w:t>
      </w:r>
    </w:p>
    <w:p w14:paraId="458A09CC" w14:textId="77777777" w:rsidR="002B6C3A" w:rsidRDefault="002B6C3A" w:rsidP="002B6C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583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5BA6AD93" w14:textId="77777777" w:rsidR="002B6C3A" w:rsidRDefault="002B6C3A" w:rsidP="002B6C3A">
      <w:pPr>
        <w:pStyle w:val="NoSpacing"/>
        <w:rPr>
          <w:rFonts w:cs="Times New Roman"/>
          <w:szCs w:val="24"/>
        </w:rPr>
      </w:pPr>
    </w:p>
    <w:p w14:paraId="245DD1C5" w14:textId="77777777" w:rsidR="002B6C3A" w:rsidRDefault="002B6C3A" w:rsidP="002B6C3A">
      <w:pPr>
        <w:pStyle w:val="NoSpacing"/>
        <w:rPr>
          <w:rFonts w:cs="Times New Roman"/>
          <w:szCs w:val="24"/>
        </w:rPr>
      </w:pPr>
    </w:p>
    <w:p w14:paraId="3E454596" w14:textId="77777777" w:rsidR="002B6C3A" w:rsidRDefault="002B6C3A" w:rsidP="002B6C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2025</w:t>
      </w:r>
    </w:p>
    <w:p w14:paraId="65E5C481" w14:textId="028B6F3A" w:rsidR="002B6C3A" w:rsidRPr="00FC6E11" w:rsidRDefault="002B6C3A" w:rsidP="009139A6">
      <w:pPr>
        <w:pStyle w:val="NoSpacing"/>
        <w:rPr>
          <w:rFonts w:cs="Times New Roman"/>
          <w:szCs w:val="24"/>
        </w:rPr>
      </w:pPr>
    </w:p>
    <w:sectPr w:rsidR="002B6C3A" w:rsidRPr="00FC6E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549D0" w14:textId="77777777" w:rsidR="00556233" w:rsidRDefault="00556233" w:rsidP="009139A6">
      <w:r>
        <w:separator/>
      </w:r>
    </w:p>
  </w:endnote>
  <w:endnote w:type="continuationSeparator" w:id="0">
    <w:p w14:paraId="76D973B2" w14:textId="77777777" w:rsidR="00556233" w:rsidRDefault="005562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CD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5E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31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35C1" w14:textId="77777777" w:rsidR="00556233" w:rsidRDefault="00556233" w:rsidP="009139A6">
      <w:r>
        <w:separator/>
      </w:r>
    </w:p>
  </w:footnote>
  <w:footnote w:type="continuationSeparator" w:id="0">
    <w:p w14:paraId="08C3F5FD" w14:textId="77777777" w:rsidR="00556233" w:rsidRDefault="005562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8F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8E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F7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33"/>
    <w:rsid w:val="000666E0"/>
    <w:rsid w:val="000A2E7A"/>
    <w:rsid w:val="001307AC"/>
    <w:rsid w:val="00190DFA"/>
    <w:rsid w:val="002510B7"/>
    <w:rsid w:val="00270799"/>
    <w:rsid w:val="002737D5"/>
    <w:rsid w:val="002B6C3A"/>
    <w:rsid w:val="00357E4A"/>
    <w:rsid w:val="00556233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C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33E1"/>
  <w15:chartTrackingRefBased/>
  <w15:docId w15:val="{20626A08-6329-4BF2-AAF1-D20FF961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62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2025-05-08T19:56:00Z</dcterms:created>
  <dcterms:modified xsi:type="dcterms:W3CDTF">2025-05-08T20:24:00Z</dcterms:modified>
</cp:coreProperties>
</file>