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B44" w:rsidRDefault="00CF7B44" w:rsidP="00CF7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DOWENYNG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F7B44" w:rsidRDefault="00CF7B44" w:rsidP="00CF7B44">
      <w:pPr>
        <w:rPr>
          <w:rFonts w:ascii="Times New Roman" w:hAnsi="Times New Roman" w:cs="Times New Roman"/>
        </w:rPr>
      </w:pPr>
    </w:p>
    <w:p w:rsidR="00CF7B44" w:rsidRDefault="00CF7B44" w:rsidP="00CF7B44">
      <w:pPr>
        <w:rPr>
          <w:rFonts w:ascii="Times New Roman" w:hAnsi="Times New Roman" w:cs="Times New Roman"/>
        </w:rPr>
      </w:pPr>
    </w:p>
    <w:p w:rsidR="00CF7B44" w:rsidRDefault="00CF7B44" w:rsidP="00CF7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John Roche of Aylesford,</w:t>
      </w:r>
    </w:p>
    <w:p w:rsidR="00CF7B44" w:rsidRDefault="00CF7B44" w:rsidP="00CF7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Kent(q.v.), Roger Roche of Aylesford(q.v.) and John Hale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(q.v.).</w:t>
      </w:r>
    </w:p>
    <w:p w:rsidR="00CF7B44" w:rsidRDefault="00CF7B44" w:rsidP="00CF7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CF7B44" w:rsidRDefault="00CF7B44" w:rsidP="00CF7B44">
      <w:pPr>
        <w:rPr>
          <w:rFonts w:ascii="Times New Roman" w:hAnsi="Times New Roman" w:cs="Times New Roman"/>
        </w:rPr>
      </w:pPr>
    </w:p>
    <w:p w:rsidR="00CF7B44" w:rsidRDefault="00CF7B44" w:rsidP="00CF7B44">
      <w:pPr>
        <w:rPr>
          <w:rFonts w:ascii="Times New Roman" w:hAnsi="Times New Roman" w:cs="Times New Roman"/>
        </w:rPr>
      </w:pPr>
    </w:p>
    <w:p w:rsidR="00CF7B44" w:rsidRDefault="00CF7B44" w:rsidP="00CF7B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September 2017</w:t>
      </w:r>
    </w:p>
    <w:p w:rsidR="006B2F86" w:rsidRPr="00E71FC3" w:rsidRDefault="00CF7B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B44" w:rsidRDefault="00CF7B44" w:rsidP="00E71FC3">
      <w:r>
        <w:separator/>
      </w:r>
    </w:p>
  </w:endnote>
  <w:endnote w:type="continuationSeparator" w:id="0">
    <w:p w:rsidR="00CF7B44" w:rsidRDefault="00CF7B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B44" w:rsidRDefault="00CF7B44" w:rsidP="00E71FC3">
      <w:r>
        <w:separator/>
      </w:r>
    </w:p>
  </w:footnote>
  <w:footnote w:type="continuationSeparator" w:id="0">
    <w:p w:rsidR="00CF7B44" w:rsidRDefault="00CF7B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44"/>
    <w:rsid w:val="001A7C09"/>
    <w:rsid w:val="00577BD5"/>
    <w:rsid w:val="00656CBA"/>
    <w:rsid w:val="006A1F77"/>
    <w:rsid w:val="00733BE7"/>
    <w:rsid w:val="00AB52E8"/>
    <w:rsid w:val="00B16D3F"/>
    <w:rsid w:val="00BB41AC"/>
    <w:rsid w:val="00CF7B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3E9783-7B16-4010-80C1-A35C14FA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7B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F7B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2017-09-26T19:23:00Z</dcterms:created>
  <dcterms:modified xsi:type="dcterms:W3CDTF">2017-09-26T19:23:00Z</dcterms:modified>
</cp:coreProperties>
</file>